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gridCol w:w="5193"/>
      </w:tblGrid>
      <w:tr w:rsidR="00F6612B" w:rsidRPr="00F6612B" w:rsidTr="000C6B6A">
        <w:trPr>
          <w:trHeight w:val="1064"/>
        </w:trPr>
        <w:tc>
          <w:tcPr>
            <w:tcW w:w="4861" w:type="dxa"/>
            <w:tcBorders>
              <w:top w:val="nil"/>
              <w:left w:val="nil"/>
              <w:bottom w:val="nil"/>
              <w:right w:val="nil"/>
            </w:tcBorders>
          </w:tcPr>
          <w:p w:rsidR="00F6612B" w:rsidRPr="00F6612B" w:rsidRDefault="00F6612B" w:rsidP="00F6612B">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r>
              <w:rPr>
                <w:rFonts w:ascii="ISOCPEUR" w:eastAsia="Times New Roman" w:hAnsi="ISOCPEUR"/>
                <w:i/>
                <w:sz w:val="32"/>
                <w:szCs w:val="20"/>
                <w:lang w:eastAsia="ru-RU"/>
              </w:rPr>
              <w:tab/>
            </w:r>
          </w:p>
        </w:tc>
        <w:tc>
          <w:tcPr>
            <w:tcW w:w="5193" w:type="dxa"/>
            <w:tcBorders>
              <w:top w:val="nil"/>
              <w:left w:val="nil"/>
              <w:bottom w:val="nil"/>
              <w:right w:val="nil"/>
            </w:tcBorders>
          </w:tcPr>
          <w:p w:rsidR="00F6612B" w:rsidRPr="00F6612B" w:rsidRDefault="00EF139B" w:rsidP="0054250E">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59776" behindDoc="1" locked="0" layoutInCell="1" allowOverlap="1">
                  <wp:simplePos x="0" y="0"/>
                  <wp:positionH relativeFrom="column">
                    <wp:posOffset>770890</wp:posOffset>
                  </wp:positionH>
                  <wp:positionV relativeFrom="paragraph">
                    <wp:posOffset>257175</wp:posOffset>
                  </wp:positionV>
                  <wp:extent cx="2238375" cy="295275"/>
                  <wp:effectExtent l="0" t="0" r="0" b="0"/>
                  <wp:wrapTight wrapText="bothSides">
                    <wp:wrapPolygon edited="0">
                      <wp:start x="0" y="0"/>
                      <wp:lineTo x="0" y="20903"/>
                      <wp:lineTo x="21508" y="20903"/>
                      <wp:lineTo x="21508"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54250E" w:rsidRPr="0054250E" w:rsidRDefault="0054250E" w:rsidP="0054250E">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rsidR="00F6612B" w:rsidRPr="00B55170" w:rsidRDefault="0054250E"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B55170" w:rsidRDefault="00B55170" w:rsidP="0054250E">
      <w:pPr>
        <w:spacing w:line="240" w:lineRule="auto"/>
        <w:ind w:left="113" w:right="113" w:firstLine="360"/>
        <w:jc w:val="center"/>
        <w:rPr>
          <w:rFonts w:ascii="Times New Roman" w:eastAsia="Times New Roman" w:hAnsi="Times New Roman"/>
          <w:b/>
          <w:sz w:val="24"/>
          <w:highlight w:val="yellow"/>
          <w:lang w:eastAsia="ru-RU"/>
        </w:rPr>
      </w:pPr>
    </w:p>
    <w:p w:rsidR="0054250E" w:rsidRPr="006255E9" w:rsidRDefault="006255E9" w:rsidP="006255E9">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rsidR="006255E9" w:rsidRPr="0054250E" w:rsidRDefault="006255E9" w:rsidP="006255E9">
      <w:pPr>
        <w:spacing w:line="240" w:lineRule="auto"/>
        <w:ind w:right="113" w:firstLine="0"/>
        <w:jc w:val="center"/>
        <w:rPr>
          <w:rFonts w:ascii="Times New Roman" w:eastAsia="Times New Roman" w:hAnsi="Times New Roman"/>
          <w:b/>
          <w:sz w:val="24"/>
          <w:lang w:eastAsia="ru-RU"/>
        </w:rPr>
      </w:pP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r>
      <w:r w:rsidRPr="0054250E">
        <w:rPr>
          <w:rFonts w:ascii="Times New Roman" w:eastAsia="Times New Roman" w:hAnsi="Times New Roman"/>
          <w:b/>
          <w:sz w:val="24"/>
          <w:lang w:eastAsia="ru-RU"/>
        </w:rPr>
        <w:t>«</w:t>
      </w:r>
      <w:r>
        <w:rPr>
          <w:rFonts w:ascii="Times New Roman" w:eastAsia="Times New Roman" w:hAnsi="Times New Roman"/>
          <w:b/>
          <w:sz w:val="24"/>
          <w:lang w:eastAsia="ru-RU"/>
        </w:rPr>
        <w:t>Реконструкция полигона ТБО в районе д.</w:t>
      </w:r>
      <w:r w:rsidR="00C31DFE">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w:t>
      </w:r>
      <w:r w:rsidR="00C31DFE">
        <w:rPr>
          <w:rFonts w:ascii="Times New Roman" w:eastAsia="Times New Roman" w:hAnsi="Times New Roman"/>
          <w:b/>
          <w:sz w:val="24"/>
          <w:lang w:eastAsia="ru-RU"/>
        </w:rPr>
        <w:t>авто</w:t>
      </w:r>
      <w:r>
        <w:rPr>
          <w:rFonts w:ascii="Times New Roman" w:eastAsia="Times New Roman" w:hAnsi="Times New Roman"/>
          <w:b/>
          <w:sz w:val="24"/>
          <w:lang w:eastAsia="ru-RU"/>
        </w:rPr>
        <w:t>дорогой</w:t>
      </w:r>
      <w:r w:rsidRPr="0054250E">
        <w:rPr>
          <w:rFonts w:ascii="Times New Roman" w:eastAsia="Times New Roman" w:hAnsi="Times New Roman"/>
          <w:b/>
          <w:sz w:val="24"/>
          <w:lang w:eastAsia="ru-RU"/>
        </w:rPr>
        <w:t>»</w:t>
      </w:r>
    </w:p>
    <w:p w:rsidR="00274A34" w:rsidRPr="0054250E" w:rsidRDefault="00274A34" w:rsidP="0054250E">
      <w:pPr>
        <w:tabs>
          <w:tab w:val="left" w:pos="540"/>
        </w:tabs>
        <w:spacing w:line="240" w:lineRule="auto"/>
        <w:ind w:left="1560" w:right="-102" w:hanging="1560"/>
        <w:jc w:val="left"/>
        <w:rPr>
          <w:rFonts w:ascii="Times New Roman" w:eastAsia="Times New Roman" w:hAnsi="Times New Roman"/>
          <w:b/>
          <w:sz w:val="24"/>
          <w:lang w:eastAsia="ru-RU"/>
        </w:rPr>
      </w:pPr>
    </w:p>
    <w:p w:rsidR="0054250E" w:rsidRPr="00274A34" w:rsidRDefault="004072C0" w:rsidP="004574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0054250E" w:rsidRPr="00274A34">
        <w:rPr>
          <w:rFonts w:ascii="Times New Roman" w:eastAsia="Times New Roman" w:hAnsi="Times New Roman"/>
          <w:b/>
          <w:bCs/>
          <w:sz w:val="24"/>
          <w:szCs w:val="20"/>
          <w:lang w:eastAsia="ru-RU"/>
        </w:rPr>
        <w:t>Адрес:</w:t>
      </w:r>
      <w:r w:rsidRPr="00274A34">
        <w:rPr>
          <w:rFonts w:ascii="Times New Roman" w:eastAsia="Times New Roman" w:hAnsi="Times New Roman"/>
          <w:b/>
          <w:sz w:val="24"/>
          <w:lang w:eastAsia="ru-RU"/>
        </w:rPr>
        <w:tab/>
      </w:r>
      <w:r w:rsidR="004574C0" w:rsidRPr="00274A34">
        <w:rPr>
          <w:rFonts w:ascii="Times New Roman" w:eastAsia="Times New Roman" w:hAnsi="Times New Roman"/>
          <w:b/>
          <w:sz w:val="24"/>
          <w:lang w:eastAsia="ru-RU"/>
        </w:rPr>
        <w:t xml:space="preserve">Ленинградская </w:t>
      </w:r>
      <w:r w:rsidR="0054250E" w:rsidRPr="00274A34">
        <w:rPr>
          <w:rFonts w:ascii="Times New Roman" w:eastAsia="Times New Roman" w:hAnsi="Times New Roman"/>
          <w:b/>
          <w:sz w:val="24"/>
          <w:lang w:eastAsia="ru-RU"/>
        </w:rPr>
        <w:t xml:space="preserve">область, </w:t>
      </w:r>
      <w:proofErr w:type="spellStart"/>
      <w:r w:rsidR="004574C0" w:rsidRPr="00274A34">
        <w:rPr>
          <w:rFonts w:ascii="Times New Roman" w:eastAsia="Times New Roman" w:hAnsi="Times New Roman"/>
          <w:b/>
          <w:sz w:val="24"/>
          <w:lang w:eastAsia="ru-RU"/>
        </w:rPr>
        <w:t>Волосовский</w:t>
      </w:r>
      <w:proofErr w:type="spellEnd"/>
      <w:r w:rsidR="00A63F78" w:rsidRPr="00274A34">
        <w:rPr>
          <w:rFonts w:ascii="Times New Roman" w:eastAsia="Times New Roman" w:hAnsi="Times New Roman"/>
          <w:b/>
          <w:sz w:val="24"/>
          <w:lang w:eastAsia="ru-RU"/>
        </w:rPr>
        <w:t xml:space="preserve"> </w:t>
      </w:r>
      <w:r w:rsidR="0054250E" w:rsidRPr="00274A34">
        <w:rPr>
          <w:rFonts w:ascii="Times New Roman" w:eastAsia="Times New Roman" w:hAnsi="Times New Roman"/>
          <w:b/>
          <w:sz w:val="24"/>
          <w:lang w:eastAsia="ru-RU"/>
        </w:rPr>
        <w:t xml:space="preserve">район, </w:t>
      </w:r>
      <w:proofErr w:type="spellStart"/>
      <w:r w:rsidR="004574C0" w:rsidRPr="00274A34">
        <w:rPr>
          <w:rFonts w:ascii="Times New Roman" w:eastAsia="Times New Roman" w:hAnsi="Times New Roman"/>
          <w:b/>
          <w:sz w:val="24"/>
          <w:lang w:eastAsia="ru-RU"/>
        </w:rPr>
        <w:t>Калитинское</w:t>
      </w:r>
      <w:proofErr w:type="spellEnd"/>
      <w:r w:rsidR="004574C0" w:rsidRPr="00274A34">
        <w:rPr>
          <w:rFonts w:ascii="Times New Roman" w:eastAsia="Times New Roman" w:hAnsi="Times New Roman"/>
          <w:b/>
          <w:sz w:val="24"/>
          <w:lang w:eastAsia="ru-RU"/>
        </w:rPr>
        <w:t xml:space="preserve"> сельское </w:t>
      </w:r>
      <w:r w:rsidR="00AB6D95" w:rsidRPr="00274A34">
        <w:rPr>
          <w:rFonts w:ascii="Times New Roman" w:eastAsia="Times New Roman" w:hAnsi="Times New Roman"/>
          <w:b/>
          <w:sz w:val="24"/>
          <w:lang w:eastAsia="ru-RU"/>
        </w:rPr>
        <w:t xml:space="preserve"> поселение, в</w:t>
      </w:r>
      <w:r w:rsidR="00B00D8F" w:rsidRPr="00274A34">
        <w:rPr>
          <w:rFonts w:ascii="Times New Roman" w:eastAsia="Times New Roman" w:hAnsi="Times New Roman"/>
          <w:b/>
          <w:sz w:val="24"/>
          <w:lang w:eastAsia="ru-RU"/>
        </w:rPr>
        <w:t xml:space="preserve"> районе </w:t>
      </w:r>
      <w:proofErr w:type="spellStart"/>
      <w:r w:rsidR="00AB6D95" w:rsidRPr="00274A34">
        <w:rPr>
          <w:rFonts w:ascii="Times New Roman" w:eastAsia="Times New Roman" w:hAnsi="Times New Roman"/>
          <w:b/>
          <w:sz w:val="24"/>
          <w:lang w:eastAsia="ru-RU"/>
        </w:rPr>
        <w:t>д</w:t>
      </w:r>
      <w:proofErr w:type="gramStart"/>
      <w:r w:rsidR="00AB6D95" w:rsidRPr="00274A34">
        <w:rPr>
          <w:rFonts w:ascii="Times New Roman" w:eastAsia="Times New Roman" w:hAnsi="Times New Roman"/>
          <w:b/>
          <w:sz w:val="24"/>
          <w:lang w:eastAsia="ru-RU"/>
        </w:rPr>
        <w:t>.К</w:t>
      </w:r>
      <w:proofErr w:type="gramEnd"/>
      <w:r w:rsidR="00AB6D95" w:rsidRPr="00274A34">
        <w:rPr>
          <w:rFonts w:ascii="Times New Roman" w:eastAsia="Times New Roman" w:hAnsi="Times New Roman"/>
          <w:b/>
          <w:sz w:val="24"/>
          <w:lang w:eastAsia="ru-RU"/>
        </w:rPr>
        <w:t>алитино</w:t>
      </w:r>
      <w:proofErr w:type="spellEnd"/>
      <w:r w:rsidR="00B00D8F" w:rsidRPr="00274A34">
        <w:rPr>
          <w:rFonts w:ascii="Times New Roman" w:eastAsia="Times New Roman" w:hAnsi="Times New Roman"/>
          <w:b/>
          <w:sz w:val="24"/>
          <w:lang w:eastAsia="ru-RU"/>
        </w:rPr>
        <w:t>, кадастровый номер 47:22:0645001:1</w:t>
      </w:r>
    </w:p>
    <w:p w:rsidR="00B00D8F" w:rsidRPr="00274A34" w:rsidRDefault="00B00D8F" w:rsidP="004574C0">
      <w:pPr>
        <w:tabs>
          <w:tab w:val="left" w:pos="540"/>
        </w:tabs>
        <w:spacing w:line="240" w:lineRule="auto"/>
        <w:ind w:left="1560" w:right="-102" w:hanging="1560"/>
        <w:jc w:val="left"/>
        <w:rPr>
          <w:rFonts w:ascii="Times New Roman" w:eastAsia="Times New Roman" w:hAnsi="Times New Roman"/>
          <w:b/>
          <w:sz w:val="24"/>
          <w:lang w:eastAsia="ru-RU"/>
        </w:rPr>
      </w:pPr>
    </w:p>
    <w:p w:rsidR="00B00D8F" w:rsidRPr="00274A34" w:rsidRDefault="00B00D8F" w:rsidP="004574C0">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47:22:0645001:98</w:t>
      </w:r>
    </w:p>
    <w:p w:rsidR="00B00D8F" w:rsidRPr="00274A34" w:rsidRDefault="00B00D8F" w:rsidP="004574C0">
      <w:pPr>
        <w:tabs>
          <w:tab w:val="left" w:pos="540"/>
        </w:tabs>
        <w:spacing w:line="240" w:lineRule="auto"/>
        <w:ind w:left="1560" w:right="-102" w:hanging="1560"/>
        <w:jc w:val="left"/>
        <w:rPr>
          <w:rFonts w:ascii="Times New Roman" w:eastAsia="Times New Roman" w:hAnsi="Times New Roman"/>
          <w:b/>
          <w:sz w:val="24"/>
          <w:lang w:eastAsia="ru-RU"/>
        </w:rPr>
      </w:pPr>
    </w:p>
    <w:p w:rsidR="00B00D8F" w:rsidRDefault="00B00D8F" w:rsidP="004574C0">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47:22:0645001:99</w:t>
      </w:r>
    </w:p>
    <w:p w:rsidR="00B00D8F" w:rsidRDefault="00B00D8F" w:rsidP="004574C0">
      <w:pPr>
        <w:tabs>
          <w:tab w:val="left" w:pos="540"/>
        </w:tabs>
        <w:spacing w:line="240" w:lineRule="auto"/>
        <w:ind w:left="1560" w:right="-102" w:hanging="1560"/>
        <w:jc w:val="left"/>
        <w:rPr>
          <w:rFonts w:ascii="Times New Roman" w:eastAsia="Times New Roman" w:hAnsi="Times New Roman"/>
          <w:b/>
          <w:sz w:val="24"/>
          <w:lang w:eastAsia="ru-RU"/>
        </w:rPr>
      </w:pPr>
    </w:p>
    <w:p w:rsidR="0054250E" w:rsidRPr="0050089E" w:rsidRDefault="00B00D8F" w:rsidP="00B00D8F">
      <w:pPr>
        <w:tabs>
          <w:tab w:val="left" w:pos="540"/>
        </w:tabs>
        <w:spacing w:line="240" w:lineRule="auto"/>
        <w:ind w:left="1560" w:right="-102" w:hanging="1560"/>
        <w:jc w:val="left"/>
        <w:rPr>
          <w:rFonts w:ascii="ISOCPEUR" w:eastAsia="Times New Roman" w:hAnsi="ISOCPEUR" w:cs="Arial"/>
          <w:b/>
          <w:i/>
          <w:color w:val="FF0000"/>
          <w:sz w:val="40"/>
          <w:szCs w:val="40"/>
        </w:rPr>
      </w:pPr>
      <w:r>
        <w:rPr>
          <w:rFonts w:ascii="Times New Roman" w:eastAsia="Times New Roman" w:hAnsi="Times New Roman"/>
          <w:b/>
          <w:sz w:val="24"/>
          <w:lang w:eastAsia="ru-RU"/>
        </w:rPr>
        <w:tab/>
      </w:r>
      <w:r>
        <w:rPr>
          <w:rFonts w:ascii="Times New Roman" w:eastAsia="Times New Roman" w:hAnsi="Times New Roman"/>
          <w:b/>
          <w:sz w:val="24"/>
          <w:lang w:eastAsia="ru-RU"/>
        </w:rPr>
        <w:tab/>
      </w:r>
    </w:p>
    <w:p w:rsidR="00F6612B" w:rsidRPr="0054250E" w:rsidRDefault="00F6612B" w:rsidP="00BB6953">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337200" w:rsidRPr="00BB6953" w:rsidRDefault="00337200" w:rsidP="00BB6953">
      <w:pPr>
        <w:tabs>
          <w:tab w:val="left" w:pos="993"/>
        </w:tabs>
        <w:spacing w:line="276" w:lineRule="auto"/>
        <w:ind w:left="851" w:right="592" w:firstLine="0"/>
        <w:contextualSpacing/>
        <w:jc w:val="center"/>
        <w:rPr>
          <w:rFonts w:ascii="ISOCPEUR" w:eastAsia="Times New Roman" w:hAnsi="ISOCPEUR" w:cs="Arial"/>
          <w:b/>
          <w:i/>
          <w:sz w:val="36"/>
          <w:szCs w:val="36"/>
        </w:rPr>
      </w:pPr>
    </w:p>
    <w:p w:rsidR="000E78A6" w:rsidRPr="0054250E" w:rsidRDefault="000E78A6" w:rsidP="004671A9">
      <w:pPr>
        <w:ind w:left="284" w:right="176"/>
        <w:jc w:val="center"/>
        <w:rPr>
          <w:rFonts w:ascii="Times New Roman" w:hAnsi="Times New Roman"/>
          <w:b/>
          <w:sz w:val="36"/>
          <w:szCs w:val="36"/>
        </w:rPr>
      </w:pPr>
      <w:r w:rsidRPr="0054250E">
        <w:rPr>
          <w:rFonts w:ascii="Times New Roman" w:hAnsi="Times New Roman"/>
          <w:b/>
          <w:sz w:val="36"/>
          <w:szCs w:val="36"/>
        </w:rPr>
        <w:t xml:space="preserve">Раздел </w:t>
      </w:r>
      <w:r w:rsidR="00A16628">
        <w:rPr>
          <w:rFonts w:ascii="Times New Roman" w:hAnsi="Times New Roman"/>
          <w:b/>
          <w:sz w:val="36"/>
          <w:szCs w:val="36"/>
        </w:rPr>
        <w:t>2</w:t>
      </w:r>
      <w:r w:rsidRPr="0054250E">
        <w:rPr>
          <w:rFonts w:ascii="Times New Roman" w:hAnsi="Times New Roman"/>
          <w:b/>
          <w:sz w:val="36"/>
          <w:szCs w:val="36"/>
        </w:rPr>
        <w:t xml:space="preserve"> «</w:t>
      </w:r>
      <w:r w:rsidR="00A16628">
        <w:rPr>
          <w:rFonts w:ascii="Times New Roman" w:hAnsi="Times New Roman"/>
          <w:b/>
          <w:sz w:val="36"/>
          <w:szCs w:val="36"/>
        </w:rPr>
        <w:t>Схема планировочной организации земельного участка</w:t>
      </w:r>
      <w:r w:rsidRPr="0054250E">
        <w:rPr>
          <w:rFonts w:ascii="Times New Roman" w:hAnsi="Times New Roman"/>
          <w:b/>
          <w:sz w:val="36"/>
          <w:szCs w:val="36"/>
        </w:rPr>
        <w:t>»</w:t>
      </w:r>
    </w:p>
    <w:p w:rsidR="00F6612B" w:rsidRPr="0050089E" w:rsidRDefault="00F6612B" w:rsidP="00337200">
      <w:pPr>
        <w:tabs>
          <w:tab w:val="left" w:pos="993"/>
        </w:tabs>
        <w:spacing w:line="276" w:lineRule="auto"/>
        <w:ind w:left="851" w:right="592" w:firstLine="0"/>
        <w:contextualSpacing/>
        <w:jc w:val="center"/>
        <w:rPr>
          <w:rFonts w:ascii="ISOCPEUR" w:eastAsia="Times New Roman" w:hAnsi="ISOCPEUR" w:cs="Arial"/>
          <w:b/>
          <w:i/>
          <w:sz w:val="36"/>
          <w:szCs w:val="36"/>
        </w:rPr>
      </w:pPr>
    </w:p>
    <w:p w:rsidR="00F6612B" w:rsidRPr="0050089E" w:rsidRDefault="00F6612B" w:rsidP="0054250E">
      <w:pPr>
        <w:tabs>
          <w:tab w:val="left" w:pos="993"/>
        </w:tabs>
        <w:spacing w:line="276" w:lineRule="auto"/>
        <w:ind w:left="851" w:right="592" w:firstLine="0"/>
        <w:rPr>
          <w:rFonts w:ascii="ISOCPEUR" w:eastAsia="Times New Roman" w:hAnsi="ISOCPEUR" w:cs="Arial"/>
          <w:b/>
          <w:i/>
          <w:sz w:val="36"/>
          <w:szCs w:val="36"/>
        </w:rPr>
      </w:pPr>
    </w:p>
    <w:p w:rsidR="00CA4E1B" w:rsidRPr="0050089E" w:rsidRDefault="00CA4E1B" w:rsidP="00337200">
      <w:pPr>
        <w:tabs>
          <w:tab w:val="left" w:pos="993"/>
        </w:tabs>
        <w:spacing w:line="276" w:lineRule="auto"/>
        <w:ind w:right="592" w:firstLine="0"/>
        <w:jc w:val="left"/>
        <w:rPr>
          <w:rFonts w:ascii="ISOCPEUR" w:eastAsia="Times New Roman" w:hAnsi="ISOCPEUR" w:cs="Arial"/>
          <w:b/>
          <w:i/>
          <w:sz w:val="36"/>
          <w:szCs w:val="36"/>
        </w:rPr>
      </w:pPr>
    </w:p>
    <w:p w:rsidR="00E87A88" w:rsidRPr="004671A9" w:rsidRDefault="00AB6D95" w:rsidP="00E87A88">
      <w:pPr>
        <w:ind w:right="-1" w:firstLine="0"/>
        <w:jc w:val="center"/>
        <w:rPr>
          <w:rFonts w:ascii="Times New Roman" w:hAnsi="Times New Roman"/>
          <w:b/>
          <w:i/>
          <w:sz w:val="36"/>
          <w:szCs w:val="36"/>
        </w:rPr>
      </w:pPr>
      <w:r>
        <w:rPr>
          <w:rFonts w:ascii="Times New Roman" w:hAnsi="Times New Roman"/>
          <w:b/>
          <w:i/>
          <w:sz w:val="36"/>
          <w:szCs w:val="36"/>
        </w:rPr>
        <w:t>132</w:t>
      </w:r>
      <w:r w:rsidR="0054250E" w:rsidRPr="0054250E">
        <w:rPr>
          <w:rFonts w:ascii="Times New Roman" w:hAnsi="Times New Roman"/>
          <w:b/>
          <w:i/>
          <w:sz w:val="36"/>
          <w:szCs w:val="36"/>
        </w:rPr>
        <w:t>/1</w:t>
      </w:r>
      <w:r>
        <w:rPr>
          <w:rFonts w:ascii="Times New Roman" w:hAnsi="Times New Roman"/>
          <w:b/>
          <w:i/>
          <w:sz w:val="36"/>
          <w:szCs w:val="36"/>
        </w:rPr>
        <w:t>8</w:t>
      </w:r>
      <w:r w:rsidR="0054250E" w:rsidRPr="004671A9">
        <w:rPr>
          <w:rFonts w:ascii="Times New Roman" w:hAnsi="Times New Roman"/>
          <w:b/>
          <w:i/>
          <w:sz w:val="36"/>
          <w:szCs w:val="36"/>
        </w:rPr>
        <w:t>-02</w:t>
      </w:r>
      <w:r w:rsidR="00337200" w:rsidRPr="004671A9">
        <w:rPr>
          <w:rFonts w:ascii="Times New Roman" w:hAnsi="Times New Roman"/>
          <w:b/>
          <w:i/>
          <w:sz w:val="36"/>
          <w:szCs w:val="36"/>
        </w:rPr>
        <w:t>-</w:t>
      </w:r>
      <w:r w:rsidR="000E78A6" w:rsidRPr="004671A9">
        <w:rPr>
          <w:rFonts w:ascii="Times New Roman" w:hAnsi="Times New Roman"/>
          <w:b/>
          <w:i/>
          <w:sz w:val="36"/>
          <w:szCs w:val="36"/>
        </w:rPr>
        <w:t>П</w:t>
      </w:r>
      <w:r w:rsidR="000F1F1C">
        <w:rPr>
          <w:rFonts w:ascii="Times New Roman" w:hAnsi="Times New Roman"/>
          <w:b/>
          <w:i/>
          <w:sz w:val="36"/>
          <w:szCs w:val="36"/>
        </w:rPr>
        <w:t>З</w:t>
      </w:r>
      <w:r w:rsidR="00A16628">
        <w:rPr>
          <w:rFonts w:ascii="Times New Roman" w:hAnsi="Times New Roman"/>
          <w:b/>
          <w:i/>
          <w:sz w:val="36"/>
          <w:szCs w:val="36"/>
        </w:rPr>
        <w:t>У</w:t>
      </w:r>
    </w:p>
    <w:p w:rsidR="00337200" w:rsidRPr="0054250E" w:rsidRDefault="00337200" w:rsidP="00337200">
      <w:pPr>
        <w:ind w:right="-1" w:firstLine="0"/>
        <w:jc w:val="center"/>
        <w:rPr>
          <w:rFonts w:ascii="Times New Roman" w:hAnsi="Times New Roman"/>
          <w:b/>
          <w:i/>
          <w:sz w:val="36"/>
          <w:szCs w:val="36"/>
        </w:rPr>
      </w:pPr>
      <w:r w:rsidRPr="004671A9">
        <w:rPr>
          <w:rFonts w:ascii="Times New Roman" w:hAnsi="Times New Roman"/>
          <w:b/>
          <w:i/>
          <w:sz w:val="36"/>
          <w:szCs w:val="36"/>
        </w:rPr>
        <w:t xml:space="preserve">Том </w:t>
      </w:r>
      <w:r w:rsidR="00A16628">
        <w:rPr>
          <w:rFonts w:ascii="Times New Roman" w:hAnsi="Times New Roman"/>
          <w:b/>
          <w:i/>
          <w:sz w:val="36"/>
          <w:szCs w:val="36"/>
        </w:rPr>
        <w:t>2</w:t>
      </w:r>
    </w:p>
    <w:p w:rsidR="00F6612B" w:rsidRPr="0054250E" w:rsidRDefault="00EE37F7" w:rsidP="00D82837">
      <w:pPr>
        <w:spacing w:line="240" w:lineRule="auto"/>
        <w:ind w:firstLine="0"/>
        <w:jc w:val="left"/>
        <w:rPr>
          <w:rFonts w:ascii="Times New Roman" w:eastAsia="Times New Roman" w:hAnsi="Times New Roman"/>
          <w:b/>
          <w:i/>
          <w:sz w:val="28"/>
          <w:szCs w:val="20"/>
        </w:rPr>
      </w:pPr>
      <w:r>
        <w:rPr>
          <w:rFonts w:ascii="Times New Roman" w:eastAsia="Times New Roman" w:hAnsi="Times New Roman"/>
          <w:b/>
          <w:i/>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4627245</wp:posOffset>
                </wp:positionH>
                <wp:positionV relativeFrom="paragraph">
                  <wp:posOffset>16510</wp:posOffset>
                </wp:positionV>
                <wp:extent cx="673100" cy="431800"/>
                <wp:effectExtent l="0" t="0" r="0" b="0"/>
                <wp:wrapNone/>
                <wp:docPr id="12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4C0" w:rsidRDefault="004574C0"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rsidR="004574C0" w:rsidRDefault="004574C0" w:rsidP="00F6612B"/>
                  </w:txbxContent>
                </v:textbox>
              </v:shape>
            </w:pict>
          </mc:Fallback>
        </mc:AlternateContent>
      </w:r>
    </w:p>
    <w:p w:rsidR="00F6612B" w:rsidRPr="0054250E" w:rsidRDefault="00F6612B" w:rsidP="00F6612B">
      <w:pPr>
        <w:spacing w:line="240" w:lineRule="auto"/>
        <w:ind w:left="-284" w:firstLine="0"/>
        <w:jc w:val="center"/>
        <w:rPr>
          <w:rFonts w:ascii="Times New Roman" w:eastAsia="Times New Roman" w:hAnsi="Times New Roman"/>
          <w:b/>
          <w:i/>
          <w:sz w:val="28"/>
          <w:szCs w:val="20"/>
        </w:rPr>
      </w:pPr>
    </w:p>
    <w:p w:rsidR="00BB6953" w:rsidRDefault="00BB6953" w:rsidP="0054250E">
      <w:pPr>
        <w:spacing w:line="240" w:lineRule="auto"/>
        <w:ind w:firstLine="0"/>
        <w:rPr>
          <w:rFonts w:ascii="Times New Roman" w:eastAsia="Times New Roman" w:hAnsi="Times New Roman"/>
          <w:b/>
          <w:i/>
          <w:sz w:val="28"/>
          <w:szCs w:val="20"/>
        </w:rPr>
      </w:pPr>
    </w:p>
    <w:p w:rsidR="000F1F1C" w:rsidRDefault="000F1F1C" w:rsidP="0054250E">
      <w:pPr>
        <w:spacing w:line="240" w:lineRule="auto"/>
        <w:ind w:firstLine="0"/>
        <w:rPr>
          <w:rFonts w:ascii="Times New Roman" w:eastAsia="Times New Roman" w:hAnsi="Times New Roman"/>
          <w:b/>
          <w:i/>
          <w:sz w:val="28"/>
          <w:szCs w:val="20"/>
        </w:rPr>
      </w:pPr>
    </w:p>
    <w:p w:rsidR="000F1F1C" w:rsidRPr="0054250E" w:rsidRDefault="000F1F1C" w:rsidP="0054250E">
      <w:pPr>
        <w:spacing w:line="240" w:lineRule="auto"/>
        <w:ind w:firstLine="0"/>
        <w:rPr>
          <w:rFonts w:ascii="Times New Roman" w:eastAsia="Times New Roman" w:hAnsi="Times New Roman"/>
          <w:b/>
          <w:i/>
          <w:sz w:val="28"/>
          <w:szCs w:val="20"/>
        </w:rPr>
      </w:pPr>
    </w:p>
    <w:p w:rsidR="000C6B6A" w:rsidRDefault="000C6B6A" w:rsidP="00F6612B">
      <w:pPr>
        <w:spacing w:line="240" w:lineRule="auto"/>
        <w:ind w:left="-284" w:firstLine="0"/>
        <w:jc w:val="center"/>
        <w:rPr>
          <w:rFonts w:ascii="Times New Roman" w:eastAsia="Times New Roman" w:hAnsi="Times New Roman"/>
          <w:b/>
          <w:i/>
          <w:sz w:val="28"/>
          <w:szCs w:val="20"/>
        </w:rPr>
      </w:pPr>
    </w:p>
    <w:p w:rsidR="0054250E" w:rsidRPr="0054250E" w:rsidRDefault="0054250E" w:rsidP="00F6612B">
      <w:pPr>
        <w:spacing w:line="240" w:lineRule="auto"/>
        <w:ind w:left="-284" w:firstLine="0"/>
        <w:jc w:val="center"/>
        <w:rPr>
          <w:rFonts w:ascii="Times New Roman" w:eastAsia="Times New Roman" w:hAnsi="Times New Roman"/>
          <w:b/>
          <w:i/>
          <w:sz w:val="28"/>
          <w:szCs w:val="20"/>
        </w:rPr>
      </w:pPr>
    </w:p>
    <w:p w:rsidR="00F6612B" w:rsidRPr="0054250E" w:rsidRDefault="00F6612B" w:rsidP="00F6612B">
      <w:pPr>
        <w:spacing w:line="240" w:lineRule="auto"/>
        <w:ind w:left="-284" w:firstLine="0"/>
        <w:jc w:val="center"/>
        <w:rPr>
          <w:rFonts w:ascii="Times New Roman" w:eastAsia="Times New Roman" w:hAnsi="Times New Roman"/>
          <w:b/>
          <w:i/>
          <w:sz w:val="28"/>
          <w:szCs w:val="20"/>
        </w:rPr>
      </w:pPr>
      <w:r w:rsidRPr="0054250E">
        <w:rPr>
          <w:rFonts w:ascii="Times New Roman" w:eastAsia="Times New Roman" w:hAnsi="Times New Roman"/>
          <w:b/>
          <w:i/>
          <w:sz w:val="28"/>
          <w:szCs w:val="20"/>
        </w:rPr>
        <w:t>Санкт-Петербург</w:t>
      </w:r>
    </w:p>
    <w:p w:rsidR="00E17ECB" w:rsidRDefault="005F4D7D" w:rsidP="00BD07C4">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A16628">
        <w:rPr>
          <w:rFonts w:ascii="Times New Roman" w:eastAsia="Times New Roman" w:hAnsi="Times New Roman"/>
          <w:b/>
          <w:i/>
          <w:sz w:val="28"/>
          <w:szCs w:val="28"/>
        </w:rPr>
        <w:t>9</w:t>
      </w:r>
    </w:p>
    <w:p w:rsidR="00274A34" w:rsidRPr="00B55170" w:rsidRDefault="00274A34" w:rsidP="00BD07C4">
      <w:pPr>
        <w:spacing w:line="240" w:lineRule="auto"/>
        <w:ind w:left="-284" w:firstLine="0"/>
        <w:jc w:val="center"/>
        <w:rPr>
          <w:rFonts w:ascii="Times New Roman" w:eastAsia="Times New Roman" w:hAnsi="Times New Roman"/>
          <w:b/>
          <w:i/>
          <w:sz w:val="28"/>
          <w:szCs w:val="28"/>
        </w:rPr>
      </w:pP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852F21" w:rsidTr="00E17ECB">
        <w:trPr>
          <w:trHeight w:val="1380"/>
        </w:trPr>
        <w:tc>
          <w:tcPr>
            <w:tcW w:w="4557" w:type="dxa"/>
            <w:tcBorders>
              <w:top w:val="nil"/>
              <w:left w:val="nil"/>
              <w:bottom w:val="nil"/>
              <w:right w:val="nil"/>
            </w:tcBorders>
          </w:tcPr>
          <w:p w:rsidR="00E17ECB" w:rsidRDefault="00E17ECB"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Pr="00B55170" w:rsidRDefault="00B55170" w:rsidP="00EF139B">
            <w:pPr>
              <w:widowControl w:val="0"/>
              <w:tabs>
                <w:tab w:val="left" w:pos="142"/>
                <w:tab w:val="left" w:pos="1134"/>
                <w:tab w:val="center" w:pos="2552"/>
              </w:tabs>
              <w:spacing w:before="60" w:line="240" w:lineRule="auto"/>
              <w:ind w:firstLine="0"/>
              <w:jc w:val="right"/>
              <w:rPr>
                <w:rFonts w:eastAsia="Times New Roman" w:cs="Arial"/>
                <w:i/>
                <w:sz w:val="32"/>
                <w:szCs w:val="20"/>
                <w:lang w:eastAsia="ru-RU"/>
              </w:rPr>
            </w:pPr>
          </w:p>
        </w:tc>
        <w:tc>
          <w:tcPr>
            <w:tcW w:w="4868" w:type="dxa"/>
            <w:tcBorders>
              <w:top w:val="nil"/>
              <w:left w:val="nil"/>
              <w:bottom w:val="nil"/>
              <w:right w:val="nil"/>
            </w:tcBorders>
          </w:tcPr>
          <w:p w:rsidR="00EF139B" w:rsidRDefault="00EF139B" w:rsidP="00852F21">
            <w:pPr>
              <w:spacing w:line="240" w:lineRule="auto"/>
              <w:ind w:left="2520" w:firstLine="0"/>
              <w:jc w:val="left"/>
              <w:rPr>
                <w:rFonts w:eastAsia="Times New Roman" w:cs="Arial"/>
                <w:i/>
                <w:sz w:val="24"/>
                <w:szCs w:val="20"/>
              </w:rPr>
            </w:pPr>
          </w:p>
          <w:p w:rsidR="00E17ECB" w:rsidRPr="00EF139B" w:rsidRDefault="00E17ECB" w:rsidP="00EF139B">
            <w:pPr>
              <w:rPr>
                <w:rFonts w:eastAsia="Times New Roman" w:cs="Arial"/>
                <w:sz w:val="24"/>
                <w:szCs w:val="20"/>
              </w:rPr>
            </w:pPr>
          </w:p>
        </w:tc>
      </w:tr>
    </w:tbl>
    <w:p w:rsidR="00B55170" w:rsidRPr="0054250E" w:rsidRDefault="00EF139B"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Pr>
          <w:rFonts w:ascii="ISOCPEUR" w:eastAsia="Times New Roman" w:hAnsi="ISOCPEUR"/>
          <w:i/>
          <w:noProof/>
          <w:sz w:val="24"/>
          <w:szCs w:val="20"/>
          <w:lang w:eastAsia="ru-RU"/>
        </w:rPr>
        <w:lastRenderedPageBreak/>
        <w:drawing>
          <wp:anchor distT="0" distB="0" distL="114300" distR="114300" simplePos="0" relativeHeight="251657728" behindDoc="1" locked="0" layoutInCell="1" allowOverlap="1">
            <wp:simplePos x="0" y="0"/>
            <wp:positionH relativeFrom="column">
              <wp:posOffset>3576955</wp:posOffset>
            </wp:positionH>
            <wp:positionV relativeFrom="paragraph">
              <wp:posOffset>-431165</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r w:rsidR="00B55170" w:rsidRPr="0054250E">
        <w:rPr>
          <w:rFonts w:ascii="Times New Roman" w:eastAsia="Times New Roman" w:hAnsi="Times New Roman"/>
          <w:b/>
          <w:color w:val="336600"/>
          <w:sz w:val="40"/>
          <w:szCs w:val="40"/>
          <w:lang w:eastAsia="ru-RU"/>
        </w:rPr>
        <w:t>Общество с ограниченной ответственностью</w:t>
      </w:r>
    </w:p>
    <w:p w:rsidR="00B55170" w:rsidRPr="0054250E"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E17ECB" w:rsidRDefault="00E17ECB" w:rsidP="00E17ECB">
      <w:pPr>
        <w:spacing w:line="240" w:lineRule="auto"/>
        <w:ind w:firstLine="0"/>
        <w:jc w:val="center"/>
        <w:rPr>
          <w:rFonts w:eastAsia="Times New Roman" w:cs="Arial"/>
          <w:b/>
          <w:i/>
          <w:sz w:val="40"/>
          <w:szCs w:val="40"/>
        </w:rPr>
      </w:pPr>
    </w:p>
    <w:p w:rsidR="00C36A6A" w:rsidRDefault="006255E9" w:rsidP="006255E9">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rsidR="00C36A6A" w:rsidRPr="0054250E" w:rsidRDefault="00C36A6A" w:rsidP="00274A34">
      <w:pPr>
        <w:spacing w:line="240" w:lineRule="auto"/>
        <w:ind w:firstLine="0"/>
        <w:jc w:val="left"/>
        <w:rPr>
          <w:rFonts w:ascii="Times New Roman" w:eastAsia="Times New Roman" w:hAnsi="Times New Roman"/>
          <w:b/>
          <w:sz w:val="24"/>
          <w:lang w:eastAsia="ru-RU"/>
        </w:rPr>
      </w:pP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r>
      <w:r w:rsidRPr="0054250E">
        <w:rPr>
          <w:rFonts w:ascii="Times New Roman" w:eastAsia="Times New Roman" w:hAnsi="Times New Roman"/>
          <w:b/>
          <w:sz w:val="24"/>
          <w:lang w:eastAsia="ru-RU"/>
        </w:rPr>
        <w:t>«</w:t>
      </w:r>
      <w:r>
        <w:rPr>
          <w:rFonts w:ascii="Times New Roman" w:eastAsia="Times New Roman" w:hAnsi="Times New Roman"/>
          <w:b/>
          <w:sz w:val="24"/>
          <w:lang w:eastAsia="ru-RU"/>
        </w:rPr>
        <w:t>Реконструкция полигона ТБО в районе д.</w:t>
      </w:r>
      <w:r w:rsidR="00C31DFE">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w:t>
      </w:r>
      <w:r w:rsidR="00C31DFE">
        <w:rPr>
          <w:rFonts w:ascii="Times New Roman" w:eastAsia="Times New Roman" w:hAnsi="Times New Roman"/>
          <w:b/>
          <w:sz w:val="24"/>
          <w:lang w:eastAsia="ru-RU"/>
        </w:rPr>
        <w:t>авто</w:t>
      </w:r>
      <w:r>
        <w:rPr>
          <w:rFonts w:ascii="Times New Roman" w:eastAsia="Times New Roman" w:hAnsi="Times New Roman"/>
          <w:b/>
          <w:sz w:val="24"/>
          <w:lang w:eastAsia="ru-RU"/>
        </w:rPr>
        <w:t>дорогой</w:t>
      </w:r>
      <w:r w:rsidRPr="0054250E">
        <w:rPr>
          <w:rFonts w:ascii="Times New Roman" w:eastAsia="Times New Roman" w:hAnsi="Times New Roman"/>
          <w:b/>
          <w:sz w:val="24"/>
          <w:lang w:eastAsia="ru-RU"/>
        </w:rPr>
        <w:t>»</w:t>
      </w:r>
    </w:p>
    <w:p w:rsidR="00274A34" w:rsidRPr="0054250E"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p>
    <w:p w:rsidR="00274A34" w:rsidRP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274A34">
        <w:rPr>
          <w:rFonts w:ascii="Times New Roman" w:eastAsia="Times New Roman" w:hAnsi="Times New Roman"/>
          <w:b/>
          <w:bCs/>
          <w:sz w:val="24"/>
          <w:szCs w:val="20"/>
          <w:lang w:eastAsia="ru-RU"/>
        </w:rPr>
        <w:t>Адрес:</w:t>
      </w:r>
      <w:r w:rsidRPr="00274A34">
        <w:rPr>
          <w:rFonts w:ascii="Times New Roman" w:eastAsia="Times New Roman" w:hAnsi="Times New Roman"/>
          <w:b/>
          <w:sz w:val="24"/>
          <w:lang w:eastAsia="ru-RU"/>
        </w:rPr>
        <w:tab/>
        <w:t xml:space="preserve">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район, </w:t>
      </w:r>
      <w:proofErr w:type="spellStart"/>
      <w:r w:rsidRPr="00274A34">
        <w:rPr>
          <w:rFonts w:ascii="Times New Roman" w:eastAsia="Times New Roman" w:hAnsi="Times New Roman"/>
          <w:b/>
          <w:sz w:val="24"/>
          <w:lang w:eastAsia="ru-RU"/>
        </w:rPr>
        <w:t>Калитинское</w:t>
      </w:r>
      <w:proofErr w:type="spellEnd"/>
      <w:r w:rsidRPr="00274A34">
        <w:rPr>
          <w:rFonts w:ascii="Times New Roman" w:eastAsia="Times New Roman" w:hAnsi="Times New Roman"/>
          <w:b/>
          <w:sz w:val="24"/>
          <w:lang w:eastAsia="ru-RU"/>
        </w:rPr>
        <w:t xml:space="preserve"> сельское  поселение, в районе д.</w:t>
      </w:r>
      <w:r w:rsidR="00C31DFE">
        <w:rPr>
          <w:rFonts w:ascii="Times New Roman" w:eastAsia="Times New Roman" w:hAnsi="Times New Roman"/>
          <w:b/>
          <w:sz w:val="24"/>
          <w:lang w:eastAsia="ru-RU"/>
        </w:rPr>
        <w:t xml:space="preserve"> </w:t>
      </w:r>
      <w:proofErr w:type="spellStart"/>
      <w:r w:rsidRPr="00274A34">
        <w:rPr>
          <w:rFonts w:ascii="Times New Roman" w:eastAsia="Times New Roman" w:hAnsi="Times New Roman"/>
          <w:b/>
          <w:sz w:val="24"/>
          <w:lang w:eastAsia="ru-RU"/>
        </w:rPr>
        <w:t>Калитино</w:t>
      </w:r>
      <w:proofErr w:type="spellEnd"/>
      <w:r w:rsidRPr="00274A34">
        <w:rPr>
          <w:rFonts w:ascii="Times New Roman" w:eastAsia="Times New Roman" w:hAnsi="Times New Roman"/>
          <w:b/>
          <w:sz w:val="24"/>
          <w:lang w:eastAsia="ru-RU"/>
        </w:rPr>
        <w:t>, кадастровый номер 47:22:0645001:1</w:t>
      </w:r>
    </w:p>
    <w:p w:rsidR="00274A34" w:rsidRP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p>
    <w:p w:rsidR="00274A34" w:rsidRP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47:22:0645001:98</w:t>
      </w:r>
    </w:p>
    <w:p w:rsidR="00274A34" w:rsidRP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p>
    <w:p w:rsidR="00274A34" w:rsidRDefault="00274A34" w:rsidP="00274A34">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47:22:0645001:99</w:t>
      </w:r>
    </w:p>
    <w:p w:rsidR="005F0224" w:rsidRDefault="005F0224" w:rsidP="00337200">
      <w:pPr>
        <w:ind w:firstLine="0"/>
        <w:jc w:val="center"/>
        <w:rPr>
          <w:rFonts w:ascii="Times New Roman" w:eastAsia="Times New Roman" w:hAnsi="Times New Roman"/>
          <w:b/>
          <w:i/>
          <w:sz w:val="40"/>
          <w:szCs w:val="40"/>
        </w:rPr>
      </w:pPr>
    </w:p>
    <w:p w:rsidR="00E17ECB" w:rsidRPr="00500721" w:rsidRDefault="00E17ECB" w:rsidP="00337200">
      <w:pPr>
        <w:ind w:firstLine="0"/>
        <w:jc w:val="center"/>
        <w:rPr>
          <w:rFonts w:ascii="Times New Roman" w:eastAsia="Times New Roman" w:hAnsi="Times New Roman"/>
          <w:b/>
          <w:i/>
          <w:sz w:val="24"/>
        </w:rPr>
      </w:pPr>
      <w:r w:rsidRPr="00500721">
        <w:rPr>
          <w:rFonts w:ascii="Times New Roman" w:eastAsia="Times New Roman" w:hAnsi="Times New Roman"/>
          <w:b/>
          <w:i/>
          <w:sz w:val="40"/>
          <w:szCs w:val="40"/>
        </w:rPr>
        <w:t xml:space="preserve">Проектная документация </w:t>
      </w:r>
    </w:p>
    <w:p w:rsidR="004671A9" w:rsidRPr="0054250E" w:rsidRDefault="004671A9" w:rsidP="00FF0DA6">
      <w:pPr>
        <w:ind w:left="284" w:right="176"/>
        <w:jc w:val="center"/>
        <w:rPr>
          <w:rFonts w:ascii="Times New Roman" w:hAnsi="Times New Roman"/>
          <w:b/>
          <w:sz w:val="36"/>
          <w:szCs w:val="36"/>
        </w:rPr>
      </w:pPr>
      <w:r w:rsidRPr="0054250E">
        <w:rPr>
          <w:rFonts w:ascii="Times New Roman" w:hAnsi="Times New Roman"/>
          <w:b/>
          <w:sz w:val="36"/>
          <w:szCs w:val="36"/>
        </w:rPr>
        <w:t xml:space="preserve">Раздел </w:t>
      </w:r>
      <w:r w:rsidR="00A16628">
        <w:rPr>
          <w:rFonts w:ascii="Times New Roman" w:hAnsi="Times New Roman"/>
          <w:b/>
          <w:sz w:val="36"/>
          <w:szCs w:val="36"/>
        </w:rPr>
        <w:t>2</w:t>
      </w:r>
      <w:r w:rsidRPr="0054250E">
        <w:rPr>
          <w:rFonts w:ascii="Times New Roman" w:hAnsi="Times New Roman"/>
          <w:b/>
          <w:sz w:val="36"/>
          <w:szCs w:val="36"/>
        </w:rPr>
        <w:t xml:space="preserve"> «</w:t>
      </w:r>
      <w:r w:rsidR="00A16628">
        <w:rPr>
          <w:rFonts w:ascii="Times New Roman" w:hAnsi="Times New Roman"/>
          <w:b/>
          <w:sz w:val="36"/>
          <w:szCs w:val="36"/>
        </w:rPr>
        <w:t>Схема планировочной организации земельного участка</w:t>
      </w:r>
      <w:r w:rsidRPr="0054250E">
        <w:rPr>
          <w:rFonts w:ascii="Times New Roman" w:hAnsi="Times New Roman"/>
          <w:b/>
          <w:sz w:val="36"/>
          <w:szCs w:val="36"/>
        </w:rPr>
        <w:t>»</w:t>
      </w:r>
    </w:p>
    <w:p w:rsidR="004671A9" w:rsidRPr="0050089E" w:rsidRDefault="004671A9" w:rsidP="00FF0DA6">
      <w:pPr>
        <w:tabs>
          <w:tab w:val="left" w:pos="993"/>
        </w:tabs>
        <w:spacing w:line="276" w:lineRule="auto"/>
        <w:ind w:right="592" w:firstLine="0"/>
        <w:jc w:val="left"/>
        <w:rPr>
          <w:rFonts w:ascii="ISOCPEUR" w:eastAsia="Times New Roman" w:hAnsi="ISOCPEUR" w:cs="Arial"/>
          <w:b/>
          <w:i/>
          <w:sz w:val="36"/>
          <w:szCs w:val="36"/>
        </w:rPr>
      </w:pPr>
    </w:p>
    <w:p w:rsidR="004671A9" w:rsidRPr="004671A9" w:rsidRDefault="00AB6D95" w:rsidP="00FF0DA6">
      <w:pPr>
        <w:ind w:right="-1" w:firstLine="0"/>
        <w:jc w:val="center"/>
        <w:rPr>
          <w:rFonts w:ascii="Times New Roman" w:hAnsi="Times New Roman"/>
          <w:b/>
          <w:i/>
          <w:sz w:val="36"/>
          <w:szCs w:val="36"/>
        </w:rPr>
      </w:pPr>
      <w:r>
        <w:rPr>
          <w:rFonts w:ascii="Times New Roman" w:hAnsi="Times New Roman"/>
          <w:b/>
          <w:i/>
          <w:sz w:val="36"/>
          <w:szCs w:val="36"/>
        </w:rPr>
        <w:t>1</w:t>
      </w:r>
      <w:r w:rsidR="00297594">
        <w:rPr>
          <w:rFonts w:ascii="Times New Roman" w:hAnsi="Times New Roman"/>
          <w:b/>
          <w:i/>
          <w:sz w:val="36"/>
          <w:szCs w:val="36"/>
          <w:lang w:val="en-US"/>
        </w:rPr>
        <w:t>3</w:t>
      </w:r>
      <w:r>
        <w:rPr>
          <w:rFonts w:ascii="Times New Roman" w:hAnsi="Times New Roman"/>
          <w:b/>
          <w:i/>
          <w:sz w:val="36"/>
          <w:szCs w:val="36"/>
        </w:rPr>
        <w:t>2</w:t>
      </w:r>
      <w:r w:rsidR="004671A9" w:rsidRPr="0054250E">
        <w:rPr>
          <w:rFonts w:ascii="Times New Roman" w:hAnsi="Times New Roman"/>
          <w:b/>
          <w:i/>
          <w:sz w:val="36"/>
          <w:szCs w:val="36"/>
        </w:rPr>
        <w:t>/1</w:t>
      </w:r>
      <w:r>
        <w:rPr>
          <w:rFonts w:ascii="Times New Roman" w:hAnsi="Times New Roman"/>
          <w:b/>
          <w:i/>
          <w:sz w:val="36"/>
          <w:szCs w:val="36"/>
        </w:rPr>
        <w:t>8</w:t>
      </w:r>
      <w:r w:rsidR="004671A9" w:rsidRPr="004671A9">
        <w:rPr>
          <w:rFonts w:ascii="Times New Roman" w:hAnsi="Times New Roman"/>
          <w:b/>
          <w:i/>
          <w:sz w:val="36"/>
          <w:szCs w:val="36"/>
        </w:rPr>
        <w:t>-02-П</w:t>
      </w:r>
      <w:r w:rsidR="000F1F1C">
        <w:rPr>
          <w:rFonts w:ascii="Times New Roman" w:hAnsi="Times New Roman"/>
          <w:b/>
          <w:i/>
          <w:sz w:val="36"/>
          <w:szCs w:val="36"/>
        </w:rPr>
        <w:t>З</w:t>
      </w:r>
      <w:r w:rsidR="00A16628">
        <w:rPr>
          <w:rFonts w:ascii="Times New Roman" w:hAnsi="Times New Roman"/>
          <w:b/>
          <w:i/>
          <w:sz w:val="36"/>
          <w:szCs w:val="36"/>
        </w:rPr>
        <w:t>У</w:t>
      </w:r>
    </w:p>
    <w:p w:rsidR="00922A1F" w:rsidRPr="0054250E" w:rsidRDefault="004671A9" w:rsidP="000F1F1C">
      <w:pPr>
        <w:ind w:right="-1" w:firstLine="0"/>
        <w:jc w:val="center"/>
        <w:rPr>
          <w:rFonts w:ascii="Times New Roman" w:hAnsi="Times New Roman"/>
          <w:b/>
          <w:i/>
          <w:sz w:val="36"/>
          <w:szCs w:val="36"/>
        </w:rPr>
      </w:pPr>
      <w:r w:rsidRPr="004671A9">
        <w:rPr>
          <w:rFonts w:ascii="Times New Roman" w:hAnsi="Times New Roman"/>
          <w:b/>
          <w:i/>
          <w:sz w:val="36"/>
          <w:szCs w:val="36"/>
        </w:rPr>
        <w:t xml:space="preserve">Том </w:t>
      </w:r>
      <w:r w:rsidR="00A16628">
        <w:rPr>
          <w:rFonts w:ascii="Times New Roman" w:hAnsi="Times New Roman"/>
          <w:b/>
          <w:i/>
          <w:sz w:val="36"/>
          <w:szCs w:val="36"/>
        </w:rPr>
        <w:t>2</w:t>
      </w: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E17ECB" w:rsidRPr="00E17ECB" w:rsidTr="00337200">
        <w:trPr>
          <w:trHeight w:hRule="exact" w:val="392"/>
        </w:trPr>
        <w:tc>
          <w:tcPr>
            <w:tcW w:w="749"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Изм.</w:t>
            </w:r>
          </w:p>
        </w:tc>
        <w:tc>
          <w:tcPr>
            <w:tcW w:w="1040"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 док.</w:t>
            </w:r>
          </w:p>
        </w:tc>
        <w:tc>
          <w:tcPr>
            <w:tcW w:w="1189"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Подпись</w:t>
            </w:r>
          </w:p>
        </w:tc>
        <w:tc>
          <w:tcPr>
            <w:tcW w:w="743"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Дата</w:t>
            </w:r>
          </w:p>
        </w:tc>
      </w:tr>
      <w:tr w:rsidR="00E17ECB" w:rsidRPr="00E17ECB" w:rsidTr="00E17ECB">
        <w:trPr>
          <w:trHeight w:hRule="exact" w:val="392"/>
        </w:trPr>
        <w:tc>
          <w:tcPr>
            <w:tcW w:w="749"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1040"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1189"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743"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r>
      <w:tr w:rsidR="00E17ECB" w:rsidRPr="00E17ECB" w:rsidTr="00E17ECB">
        <w:trPr>
          <w:trHeight w:hRule="exact" w:val="392"/>
        </w:trPr>
        <w:tc>
          <w:tcPr>
            <w:tcW w:w="749" w:type="dxa"/>
          </w:tcPr>
          <w:p w:rsidR="00E17ECB" w:rsidRPr="00E17ECB" w:rsidRDefault="00E17ECB" w:rsidP="00E17ECB">
            <w:pPr>
              <w:widowControl w:val="0"/>
              <w:ind w:right="-1" w:firstLine="0"/>
              <w:jc w:val="left"/>
              <w:rPr>
                <w:rFonts w:eastAsia="Times New Roman" w:cs="Arial"/>
                <w:i/>
                <w:sz w:val="20"/>
                <w:szCs w:val="20"/>
              </w:rPr>
            </w:pPr>
          </w:p>
        </w:tc>
        <w:tc>
          <w:tcPr>
            <w:tcW w:w="1040" w:type="dxa"/>
          </w:tcPr>
          <w:p w:rsidR="00E17ECB" w:rsidRPr="00E17ECB" w:rsidRDefault="00E17ECB" w:rsidP="00E17ECB">
            <w:pPr>
              <w:widowControl w:val="0"/>
              <w:ind w:right="-1" w:firstLine="0"/>
              <w:jc w:val="left"/>
              <w:rPr>
                <w:rFonts w:eastAsia="Times New Roman" w:cs="Arial"/>
                <w:i/>
                <w:sz w:val="20"/>
                <w:szCs w:val="20"/>
              </w:rPr>
            </w:pPr>
          </w:p>
        </w:tc>
        <w:tc>
          <w:tcPr>
            <w:tcW w:w="1189" w:type="dxa"/>
          </w:tcPr>
          <w:p w:rsidR="00E17ECB" w:rsidRPr="00E17ECB" w:rsidRDefault="00E17ECB" w:rsidP="00E17ECB">
            <w:pPr>
              <w:widowControl w:val="0"/>
              <w:ind w:right="-1" w:firstLine="0"/>
              <w:jc w:val="left"/>
              <w:rPr>
                <w:rFonts w:eastAsia="Times New Roman" w:cs="Arial"/>
                <w:i/>
                <w:sz w:val="20"/>
                <w:szCs w:val="20"/>
              </w:rPr>
            </w:pPr>
          </w:p>
        </w:tc>
        <w:tc>
          <w:tcPr>
            <w:tcW w:w="743" w:type="dxa"/>
          </w:tcPr>
          <w:p w:rsidR="00E17ECB" w:rsidRPr="00E17ECB" w:rsidRDefault="00E17ECB" w:rsidP="00E17ECB">
            <w:pPr>
              <w:widowControl w:val="0"/>
              <w:ind w:right="-1" w:firstLine="0"/>
              <w:jc w:val="left"/>
              <w:rPr>
                <w:rFonts w:eastAsia="Times New Roman" w:cs="Arial"/>
                <w:i/>
                <w:sz w:val="20"/>
                <w:szCs w:val="20"/>
              </w:rPr>
            </w:pPr>
          </w:p>
        </w:tc>
      </w:tr>
    </w:tbl>
    <w:p w:rsidR="00E17ECB" w:rsidRDefault="00E17ECB" w:rsidP="00E17ECB">
      <w:pPr>
        <w:ind w:right="-1" w:firstLine="0"/>
        <w:jc w:val="center"/>
        <w:rPr>
          <w:rFonts w:eastAsia="Times New Roman" w:cs="Arial"/>
          <w:b/>
          <w:i/>
          <w:sz w:val="36"/>
          <w:szCs w:val="36"/>
        </w:rPr>
      </w:pPr>
    </w:p>
    <w:p w:rsidR="000F1F1C" w:rsidRDefault="000F1F1C" w:rsidP="00E17ECB">
      <w:pPr>
        <w:ind w:right="-1" w:firstLine="0"/>
        <w:jc w:val="center"/>
        <w:rPr>
          <w:rFonts w:eastAsia="Times New Roman" w:cs="Arial"/>
          <w:b/>
          <w:i/>
          <w:sz w:val="36"/>
          <w:szCs w:val="36"/>
        </w:rPr>
      </w:pPr>
    </w:p>
    <w:p w:rsidR="00E17ECB" w:rsidRPr="00E17ECB" w:rsidRDefault="00E17ECB" w:rsidP="000F1F1C">
      <w:pPr>
        <w:ind w:right="-1" w:firstLine="0"/>
        <w:jc w:val="left"/>
        <w:rPr>
          <w:rFonts w:eastAsia="Times New Roman" w:cs="Arial"/>
          <w:i/>
          <w:sz w:val="28"/>
          <w:szCs w:val="28"/>
        </w:rPr>
      </w:pPr>
    </w:p>
    <w:p w:rsidR="00E17ECB" w:rsidRPr="005906BE" w:rsidRDefault="00B55170" w:rsidP="00F05374">
      <w:pPr>
        <w:ind w:firstLine="0"/>
        <w:jc w:val="left"/>
        <w:rPr>
          <w:rFonts w:ascii="Times New Roman" w:hAnsi="Times New Roman"/>
          <w:i/>
          <w:sz w:val="28"/>
          <w:szCs w:val="28"/>
        </w:rPr>
      </w:pPr>
      <w:r>
        <w:rPr>
          <w:rFonts w:ascii="Times New Roman" w:hAnsi="Times New Roman"/>
          <w:i/>
          <w:sz w:val="28"/>
          <w:szCs w:val="28"/>
        </w:rPr>
        <w:t xml:space="preserve">  </w:t>
      </w:r>
      <w:r w:rsidRPr="00B55170">
        <w:rPr>
          <w:rFonts w:ascii="Times New Roman" w:hAnsi="Times New Roman"/>
          <w:i/>
          <w:sz w:val="28"/>
          <w:szCs w:val="28"/>
        </w:rPr>
        <w:t>Генеральный директор</w:t>
      </w:r>
      <w:r w:rsidR="00337200" w:rsidRPr="00B55170">
        <w:rPr>
          <w:rFonts w:ascii="Times New Roman" w:hAnsi="Times New Roman"/>
          <w:i/>
          <w:sz w:val="28"/>
          <w:szCs w:val="28"/>
        </w:rPr>
        <w:t xml:space="preserve">                     </w:t>
      </w:r>
      <w:r>
        <w:rPr>
          <w:rFonts w:ascii="Times New Roman" w:hAnsi="Times New Roman"/>
          <w:i/>
          <w:sz w:val="28"/>
          <w:szCs w:val="28"/>
        </w:rPr>
        <w:t xml:space="preserve">                                   </w:t>
      </w:r>
      <w:r w:rsidR="00337200" w:rsidRPr="00B55170">
        <w:rPr>
          <w:rFonts w:ascii="Times New Roman" w:hAnsi="Times New Roman"/>
          <w:i/>
          <w:sz w:val="28"/>
          <w:szCs w:val="28"/>
        </w:rPr>
        <w:t xml:space="preserve"> </w:t>
      </w:r>
      <w:r w:rsidRPr="00B55170">
        <w:rPr>
          <w:rFonts w:ascii="Times New Roman" w:hAnsi="Times New Roman"/>
          <w:i/>
          <w:sz w:val="28"/>
          <w:szCs w:val="28"/>
        </w:rPr>
        <w:t xml:space="preserve">О. И. </w:t>
      </w:r>
      <w:proofErr w:type="spellStart"/>
      <w:r w:rsidRPr="00B55170">
        <w:rPr>
          <w:rFonts w:ascii="Times New Roman" w:hAnsi="Times New Roman"/>
          <w:i/>
          <w:sz w:val="28"/>
          <w:szCs w:val="28"/>
        </w:rPr>
        <w:t>Гладште</w:t>
      </w:r>
      <w:r w:rsidR="00201700">
        <w:rPr>
          <w:rFonts w:ascii="Times New Roman" w:hAnsi="Times New Roman"/>
          <w:i/>
          <w:sz w:val="28"/>
          <w:szCs w:val="28"/>
        </w:rPr>
        <w:t>йн</w:t>
      </w:r>
      <w:proofErr w:type="spellEnd"/>
    </w:p>
    <w:p w:rsidR="00337200" w:rsidRPr="00E903C0" w:rsidRDefault="00C36A6A" w:rsidP="00F05374">
      <w:pPr>
        <w:ind w:firstLine="0"/>
        <w:jc w:val="left"/>
        <w:rPr>
          <w:rFonts w:ascii="Times New Roman" w:hAnsi="Times New Roman"/>
        </w:rPr>
      </w:pPr>
      <w:r>
        <w:rPr>
          <w:rFonts w:ascii="Times New Roman" w:hAnsi="Times New Roman"/>
          <w:i/>
          <w:sz w:val="28"/>
          <w:szCs w:val="28"/>
        </w:rPr>
        <w:t xml:space="preserve">  Главный инженер проекта</w:t>
      </w:r>
      <w:r w:rsidR="00E903C0" w:rsidRPr="00E903C0">
        <w:rPr>
          <w:rFonts w:ascii="Times New Roman" w:hAnsi="Times New Roman"/>
          <w:i/>
          <w:sz w:val="28"/>
          <w:szCs w:val="28"/>
        </w:rPr>
        <w:t xml:space="preserve">                                                  </w:t>
      </w:r>
      <w:r w:rsidR="00E903C0">
        <w:rPr>
          <w:rFonts w:ascii="Times New Roman" w:hAnsi="Times New Roman"/>
          <w:i/>
          <w:sz w:val="28"/>
          <w:szCs w:val="28"/>
        </w:rPr>
        <w:t>С.П.</w:t>
      </w:r>
      <w:r w:rsidR="00A16628">
        <w:rPr>
          <w:rFonts w:ascii="Times New Roman" w:hAnsi="Times New Roman"/>
          <w:i/>
          <w:sz w:val="28"/>
          <w:szCs w:val="28"/>
        </w:rPr>
        <w:t xml:space="preserve"> </w:t>
      </w:r>
      <w:proofErr w:type="spellStart"/>
      <w:r w:rsidR="00E903C0">
        <w:rPr>
          <w:rFonts w:ascii="Times New Roman" w:hAnsi="Times New Roman"/>
          <w:i/>
          <w:sz w:val="28"/>
          <w:szCs w:val="28"/>
        </w:rPr>
        <w:t>Муравьёва</w:t>
      </w:r>
      <w:proofErr w:type="spellEnd"/>
    </w:p>
    <w:p w:rsidR="00E7082B" w:rsidRPr="00337200" w:rsidRDefault="00E7082B" w:rsidP="00F05374">
      <w:pPr>
        <w:ind w:firstLine="0"/>
        <w:jc w:val="left"/>
        <w:rPr>
          <w:rFonts w:ascii="ISOCPEUR" w:hAnsi="ISOCPEUR" w:cs="Arial"/>
        </w:rPr>
      </w:pPr>
    </w:p>
    <w:p w:rsidR="00E17ECB" w:rsidRPr="00B55170" w:rsidRDefault="00E17ECB" w:rsidP="00E17ECB">
      <w:pPr>
        <w:spacing w:line="240" w:lineRule="auto"/>
        <w:ind w:left="-284" w:firstLine="0"/>
        <w:jc w:val="center"/>
        <w:rPr>
          <w:rFonts w:ascii="Times New Roman" w:eastAsia="Times New Roman" w:hAnsi="Times New Roman"/>
          <w:b/>
          <w:i/>
          <w:sz w:val="28"/>
          <w:szCs w:val="20"/>
        </w:rPr>
      </w:pPr>
      <w:r w:rsidRPr="00B55170">
        <w:rPr>
          <w:rFonts w:ascii="Times New Roman" w:eastAsia="Times New Roman" w:hAnsi="Times New Roman"/>
          <w:b/>
          <w:i/>
          <w:sz w:val="28"/>
          <w:szCs w:val="20"/>
        </w:rPr>
        <w:t>Санкт-Петербург</w:t>
      </w:r>
    </w:p>
    <w:p w:rsidR="00E17ECB" w:rsidRPr="00B55170" w:rsidRDefault="00A16628" w:rsidP="00E17ECB">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2019</w:t>
      </w:r>
    </w:p>
    <w:p w:rsidR="00E17ECB" w:rsidRPr="00852F21" w:rsidRDefault="00E17ECB" w:rsidP="00F05374">
      <w:pPr>
        <w:ind w:firstLine="0"/>
        <w:jc w:val="left"/>
        <w:rPr>
          <w:rFonts w:cs="Arial"/>
        </w:rPr>
        <w:sectPr w:rsidR="00E17ECB" w:rsidRPr="00852F21" w:rsidSect="00B55170">
          <w:headerReference w:type="default" r:id="rId10"/>
          <w:footerReference w:type="default" r:id="rId11"/>
          <w:headerReference w:type="first" r:id="rId12"/>
          <w:footerReference w:type="first" r:id="rId13"/>
          <w:pgSz w:w="11906" w:h="16838" w:code="9"/>
          <w:pgMar w:top="1418" w:right="707" w:bottom="709" w:left="1560" w:header="284" w:footer="284" w:gutter="0"/>
          <w:cols w:space="708"/>
          <w:titlePg/>
          <w:docGrid w:linePitch="360"/>
        </w:sectPr>
      </w:pPr>
    </w:p>
    <w:p w:rsidR="002F626A" w:rsidRPr="00E7082B" w:rsidRDefault="002F626A" w:rsidP="00E7082B">
      <w:pPr>
        <w:widowControl w:val="0"/>
        <w:spacing w:line="240" w:lineRule="auto"/>
        <w:ind w:firstLine="0"/>
        <w:jc w:val="center"/>
        <w:rPr>
          <w:rFonts w:ascii="ISOCPEUR" w:eastAsia="Times New Roman" w:hAnsi="ISOCPEUR" w:cs="Arial"/>
          <w:b/>
          <w:i/>
          <w:sz w:val="26"/>
          <w:szCs w:val="26"/>
          <w:lang w:eastAsia="ru-RU"/>
        </w:rPr>
      </w:pPr>
    </w:p>
    <w:p w:rsidR="00747F5D" w:rsidRPr="002A3B8B" w:rsidRDefault="00201700" w:rsidP="00747F5D">
      <w:pPr>
        <w:spacing w:line="276" w:lineRule="auto"/>
        <w:ind w:right="56" w:firstLine="0"/>
        <w:jc w:val="center"/>
        <w:rPr>
          <w:rFonts w:ascii="ISOCPEUR" w:hAnsi="ISOCPEUR"/>
          <w:b/>
          <w:i/>
          <w:sz w:val="28"/>
          <w:szCs w:val="28"/>
        </w:rPr>
      </w:pPr>
      <w:r>
        <w:rPr>
          <w:rFonts w:ascii="Times New Roman" w:hAnsi="Times New Roman"/>
          <w:b/>
          <w:i/>
          <w:sz w:val="28"/>
          <w:szCs w:val="28"/>
        </w:rPr>
        <w:t>Состав проектной документации и инженерных изысканий</w:t>
      </w:r>
    </w:p>
    <w:p w:rsidR="00CC17BB" w:rsidRPr="00852F21" w:rsidRDefault="00CC17BB" w:rsidP="00CC17BB">
      <w:pPr>
        <w:tabs>
          <w:tab w:val="left" w:pos="18"/>
        </w:tabs>
        <w:autoSpaceDE w:val="0"/>
        <w:autoSpaceDN w:val="0"/>
        <w:adjustRightInd w:val="0"/>
        <w:spacing w:line="240" w:lineRule="auto"/>
        <w:ind w:firstLine="0"/>
        <w:jc w:val="center"/>
        <w:rPr>
          <w:rFonts w:eastAsia="Times New Roman" w:cs="Arial"/>
          <w:b/>
          <w:i/>
          <w:sz w:val="24"/>
          <w:lang w:eastAsia="ru-RU"/>
        </w:rPr>
      </w:pPr>
    </w:p>
    <w:tbl>
      <w:tblPr>
        <w:tblW w:w="97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57"/>
        <w:gridCol w:w="1769"/>
        <w:gridCol w:w="5460"/>
        <w:gridCol w:w="1623"/>
      </w:tblGrid>
      <w:tr w:rsidR="000E6FCA" w:rsidRPr="000E6FCA"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тома</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Обозначение</w:t>
            </w:r>
          </w:p>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Наименование документа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85"/>
                <w:tab w:val="left" w:pos="2217"/>
              </w:tabs>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Cs w:val="22"/>
                <w:lang w:eastAsia="ru-RU"/>
              </w:rPr>
              <w:tab/>
            </w:r>
            <w:r w:rsidRPr="000E6FCA">
              <w:rPr>
                <w:rFonts w:ascii="Times New Roman" w:eastAsia="Times New Roman" w:hAnsi="Times New Roman"/>
                <w:color w:val="000000"/>
                <w:sz w:val="20"/>
                <w:szCs w:val="20"/>
                <w:lang w:eastAsia="ru-RU"/>
              </w:rPr>
              <w:t>Примечание</w:t>
            </w:r>
            <w:r w:rsidRPr="000E6FCA">
              <w:rPr>
                <w:rFonts w:ascii="Times New Roman" w:eastAsia="Times New Roman" w:hAnsi="Times New Roman"/>
                <w:color w:val="000000"/>
                <w:sz w:val="20"/>
                <w:szCs w:val="20"/>
                <w:lang w:eastAsia="ru-RU"/>
              </w:rPr>
              <w:tab/>
            </w:r>
          </w:p>
        </w:tc>
      </w:tr>
      <w:tr w:rsidR="000E6FCA" w:rsidRPr="000E6FCA"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5F6C08" w:rsidRDefault="005F6C08" w:rsidP="000E6FCA">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-02-ПЗ</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 Пояснительная записка.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5F6C08"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-02-ПЗУ</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2. Схема планировочной организации земель</w:t>
            </w:r>
            <w:r w:rsidRPr="000E6FCA">
              <w:rPr>
                <w:rFonts w:ascii="Times New Roman" w:eastAsia="Times New Roman" w:hAnsi="Times New Roman"/>
                <w:color w:val="000000"/>
                <w:sz w:val="20"/>
                <w:szCs w:val="20"/>
                <w:lang w:eastAsia="ru-RU"/>
              </w:rPr>
              <w:softHyphen/>
              <w:t>ного участка.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5F6C08"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-02-АР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3. Архитектурные решения.</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5F6C08"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Default="00AB6D95" w:rsidP="000E6FCA">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w:t>
            </w:r>
            <w:r w:rsidR="000E6FCA" w:rsidRPr="000E6FCA">
              <w:rPr>
                <w:rFonts w:ascii="Times New Roman" w:eastAsia="Times New Roman" w:hAnsi="Times New Roman"/>
                <w:color w:val="000000"/>
                <w:spacing w:val="-2"/>
                <w:sz w:val="20"/>
                <w:szCs w:val="20"/>
                <w:lang w:eastAsia="ru-RU"/>
              </w:rPr>
              <w:t>КР</w:t>
            </w:r>
            <w:proofErr w:type="gramStart"/>
            <w:r w:rsidR="000E6FCA" w:rsidRPr="000E6FCA">
              <w:rPr>
                <w:rFonts w:ascii="Times New Roman" w:eastAsia="Times New Roman" w:hAnsi="Times New Roman"/>
                <w:color w:val="000000"/>
                <w:spacing w:val="-2"/>
                <w:sz w:val="20"/>
                <w:szCs w:val="20"/>
                <w:lang w:eastAsia="ru-RU"/>
              </w:rPr>
              <w:t>.Т</w:t>
            </w:r>
            <w:proofErr w:type="gramEnd"/>
            <w:r w:rsidR="000E6FCA" w:rsidRPr="000E6FCA">
              <w:rPr>
                <w:rFonts w:ascii="Times New Roman" w:eastAsia="Times New Roman" w:hAnsi="Times New Roman"/>
                <w:color w:val="000000"/>
                <w:spacing w:val="-2"/>
                <w:sz w:val="20"/>
                <w:szCs w:val="20"/>
                <w:lang w:eastAsia="ru-RU"/>
              </w:rPr>
              <w:t>Ч</w:t>
            </w:r>
          </w:p>
          <w:p w:rsidR="005F6C08" w:rsidRDefault="005F6C08" w:rsidP="000E6FCA">
            <w:pPr>
              <w:spacing w:line="240" w:lineRule="auto"/>
              <w:ind w:right="-62" w:firstLine="0"/>
              <w:jc w:val="left"/>
              <w:rPr>
                <w:rFonts w:ascii="Times New Roman" w:eastAsia="Times New Roman" w:hAnsi="Times New Roman"/>
                <w:color w:val="000000"/>
                <w:spacing w:val="-2"/>
                <w:sz w:val="20"/>
                <w:szCs w:val="20"/>
                <w:lang w:eastAsia="ru-RU"/>
              </w:rPr>
            </w:pPr>
          </w:p>
          <w:p w:rsidR="005F6C08" w:rsidRPr="000E6FCA" w:rsidRDefault="005F6C08" w:rsidP="000E6FCA">
            <w:pPr>
              <w:spacing w:line="240" w:lineRule="auto"/>
              <w:ind w:right="-62" w:firstLine="0"/>
              <w:jc w:val="left"/>
              <w:rPr>
                <w:rFonts w:ascii="Times New Roman" w:eastAsia="Times New Roman" w:hAnsi="Times New Roman"/>
                <w:color w:val="000000"/>
                <w:spacing w:val="-2"/>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4. Конструктивные и объемно-планировочные решения. </w:t>
            </w:r>
          </w:p>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Текстовая часть</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5F6C08"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w:t>
            </w:r>
            <w:r w:rsidR="000E6FCA" w:rsidRPr="000E6FCA">
              <w:rPr>
                <w:rFonts w:ascii="Times New Roman" w:eastAsia="Times New Roman" w:hAnsi="Times New Roman"/>
                <w:color w:val="000000"/>
                <w:spacing w:val="-2"/>
                <w:sz w:val="20"/>
                <w:szCs w:val="20"/>
                <w:lang w:eastAsia="ru-RU"/>
              </w:rPr>
              <w:t>КР</w:t>
            </w:r>
            <w:proofErr w:type="gramStart"/>
            <w:r w:rsidR="000E6FCA" w:rsidRPr="000E6FCA">
              <w:rPr>
                <w:rFonts w:ascii="Times New Roman" w:eastAsia="Times New Roman" w:hAnsi="Times New Roman"/>
                <w:color w:val="000000"/>
                <w:spacing w:val="-2"/>
                <w:sz w:val="20"/>
                <w:szCs w:val="20"/>
                <w:lang w:eastAsia="ru-RU"/>
              </w:rPr>
              <w:t>.Г</w:t>
            </w:r>
            <w:proofErr w:type="gramEnd"/>
            <w:r w:rsidR="000E6FCA" w:rsidRPr="000E6FCA">
              <w:rPr>
                <w:rFonts w:ascii="Times New Roman" w:eastAsia="Times New Roman" w:hAnsi="Times New Roman"/>
                <w:color w:val="000000"/>
                <w:spacing w:val="-2"/>
                <w:sz w:val="20"/>
                <w:szCs w:val="20"/>
                <w:lang w:eastAsia="ru-RU"/>
              </w:rPr>
              <w:t>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4. Конструктивные и объемно-планировочные решения.</w:t>
            </w:r>
          </w:p>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Графическая часть</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937554"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937554" w:rsidRPr="000E6FCA" w:rsidRDefault="00937554" w:rsidP="000E6FCA">
            <w:pPr>
              <w:spacing w:line="240" w:lineRule="auto"/>
              <w:ind w:firstLine="0"/>
              <w:jc w:val="center"/>
              <w:rPr>
                <w:rFonts w:ascii="Times New Roman" w:eastAsia="Times New Roman" w:hAnsi="Times New Roman"/>
                <w:color w:val="000000"/>
                <w:sz w:val="20"/>
                <w:szCs w:val="20"/>
                <w:lang w:eastAsia="ru-RU"/>
              </w:rPr>
            </w:pP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937554" w:rsidRPr="00937554" w:rsidRDefault="00937554" w:rsidP="00937554">
            <w:pPr>
              <w:spacing w:line="240" w:lineRule="auto"/>
              <w:ind w:right="-62" w:firstLine="0"/>
              <w:rPr>
                <w:rFonts w:ascii="Times New Roman" w:eastAsia="Times New Roman" w:hAnsi="Times New Roman"/>
                <w:b/>
                <w:color w:val="000000"/>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937554" w:rsidRPr="000E6FCA" w:rsidRDefault="006C185E" w:rsidP="000E6FCA">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Раздел 5.Сведения об инженерном оборудовании, о сетях </w:t>
            </w:r>
            <w:proofErr w:type="spellStart"/>
            <w:r>
              <w:rPr>
                <w:rFonts w:ascii="Times New Roman" w:eastAsia="Times New Roman" w:hAnsi="Times New Roman"/>
                <w:color w:val="000000"/>
                <w:sz w:val="20"/>
                <w:szCs w:val="20"/>
                <w:lang w:eastAsia="ru-RU"/>
              </w:rPr>
              <w:t>иженерно</w:t>
            </w:r>
            <w:proofErr w:type="spellEnd"/>
            <w:r>
              <w:rPr>
                <w:rFonts w:ascii="Times New Roman" w:eastAsia="Times New Roman" w:hAnsi="Times New Roman"/>
                <w:color w:val="000000"/>
                <w:sz w:val="20"/>
                <w:szCs w:val="20"/>
                <w:lang w:eastAsia="ru-RU"/>
              </w:rPr>
              <w:t>-тех</w:t>
            </w:r>
            <w:proofErr w:type="gramStart"/>
            <w:r>
              <w:rPr>
                <w:rFonts w:ascii="Times New Roman" w:eastAsia="Times New Roman" w:hAnsi="Times New Roman"/>
                <w:color w:val="000000"/>
                <w:sz w:val="20"/>
                <w:szCs w:val="20"/>
                <w:lang w:eastAsia="ru-RU"/>
              </w:rPr>
              <w:t xml:space="preserve"> .</w:t>
            </w:r>
            <w:proofErr w:type="gramEnd"/>
            <w:r>
              <w:rPr>
                <w:rFonts w:ascii="Times New Roman" w:eastAsia="Times New Roman" w:hAnsi="Times New Roman"/>
                <w:color w:val="000000"/>
                <w:sz w:val="20"/>
                <w:szCs w:val="20"/>
                <w:lang w:eastAsia="ru-RU"/>
              </w:rPr>
              <w:t>обеспечения, перечень инженерно-тех. мероприятий, содержание технологических решений</w:t>
            </w:r>
          </w:p>
        </w:tc>
        <w:tc>
          <w:tcPr>
            <w:tcW w:w="1623" w:type="dxa"/>
            <w:tcBorders>
              <w:top w:val="single" w:sz="4" w:space="0" w:color="auto"/>
              <w:left w:val="single" w:sz="4" w:space="0" w:color="auto"/>
              <w:bottom w:val="single" w:sz="4" w:space="0" w:color="auto"/>
              <w:right w:val="single" w:sz="4" w:space="0" w:color="auto"/>
            </w:tcBorders>
          </w:tcPr>
          <w:p w:rsidR="00937554" w:rsidRPr="000E6FCA" w:rsidRDefault="00937554"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-02-ИОС1</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6C185E">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а)</w:t>
            </w:r>
            <w:r w:rsidR="000E6FCA" w:rsidRPr="000E6FCA">
              <w:rPr>
                <w:rFonts w:ascii="Times New Roman" w:eastAsia="Times New Roman" w:hAnsi="Times New Roman"/>
                <w:color w:val="000000"/>
                <w:sz w:val="20"/>
                <w:szCs w:val="20"/>
                <w:lang w:eastAsia="ru-RU"/>
              </w:rPr>
              <w:t xml:space="preserve"> Система электроснабжения.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left="-40"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-02-ИОС2</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6C185E">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Подраздел </w:t>
            </w:r>
            <w:r w:rsidR="000E6FCA" w:rsidRPr="000E6FCA">
              <w:rPr>
                <w:rFonts w:ascii="Times New Roman" w:eastAsia="Times New Roman" w:hAnsi="Times New Roman"/>
                <w:color w:val="000000"/>
                <w:sz w:val="20"/>
                <w:szCs w:val="20"/>
                <w:lang w:eastAsia="ru-RU"/>
              </w:rPr>
              <w:t xml:space="preserve">б) Система водоснабжения.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left="-40"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-02-ИОС3</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6C185E">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000E6FCA" w:rsidRPr="000E6FCA">
              <w:rPr>
                <w:rFonts w:ascii="Times New Roman" w:eastAsia="Times New Roman" w:hAnsi="Times New Roman"/>
                <w:color w:val="000000"/>
                <w:sz w:val="20"/>
                <w:szCs w:val="20"/>
                <w:lang w:eastAsia="ru-RU"/>
              </w:rPr>
              <w:t>аздел в) Система водоотведе</w:t>
            </w:r>
            <w:r w:rsidR="000E6FCA" w:rsidRPr="000E6FCA">
              <w:rPr>
                <w:rFonts w:ascii="Times New Roman" w:eastAsia="Times New Roman" w:hAnsi="Times New Roman"/>
                <w:color w:val="000000"/>
                <w:sz w:val="20"/>
                <w:szCs w:val="20"/>
                <w:lang w:eastAsia="ru-RU"/>
              </w:rPr>
              <w:softHyphen/>
              <w:t xml:space="preserve">ния.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-02-ИОС4</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6C185E" w:rsidP="006C185E">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000E6FCA" w:rsidRPr="000E6FCA">
              <w:rPr>
                <w:rFonts w:ascii="Times New Roman" w:eastAsia="Times New Roman" w:hAnsi="Times New Roman"/>
                <w:color w:val="000000"/>
                <w:sz w:val="20"/>
                <w:szCs w:val="20"/>
                <w:lang w:eastAsia="ru-RU"/>
              </w:rPr>
              <w:t xml:space="preserve">аздел г) Отопление, вентиляция и кондиционирование воздуха, тепловые сети.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1A1C0B"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-02-ИОС5</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1A1C0B" w:rsidP="001A1C0B">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д)</w:t>
            </w:r>
            <w:r w:rsidR="000E6FCA" w:rsidRPr="000E6FCA">
              <w:rPr>
                <w:rFonts w:ascii="Times New Roman" w:eastAsia="Times New Roman" w:hAnsi="Times New Roman"/>
                <w:color w:val="000000"/>
                <w:sz w:val="20"/>
                <w:szCs w:val="20"/>
                <w:lang w:eastAsia="ru-RU"/>
              </w:rPr>
              <w:t xml:space="preserve"> Сети связи.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CF7415">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-02-ИОС</w:t>
            </w:r>
            <w:r w:rsidR="00CF7415">
              <w:rPr>
                <w:rFonts w:ascii="Times New Roman" w:eastAsia="Times New Roman" w:hAnsi="Times New Roman"/>
                <w:color w:val="000000"/>
                <w:sz w:val="20"/>
                <w:szCs w:val="20"/>
                <w:lang w:eastAsia="ru-RU"/>
              </w:rPr>
              <w:t>7</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CF7415">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000E6FCA" w:rsidRPr="000E6FCA">
              <w:rPr>
                <w:rFonts w:ascii="Times New Roman" w:eastAsia="Times New Roman" w:hAnsi="Times New Roman"/>
                <w:color w:val="000000"/>
                <w:sz w:val="20"/>
                <w:szCs w:val="20"/>
                <w:lang w:eastAsia="ru-RU"/>
              </w:rPr>
              <w:t xml:space="preserve">аздел </w:t>
            </w:r>
            <w:r>
              <w:rPr>
                <w:rFonts w:ascii="Times New Roman" w:eastAsia="Times New Roman" w:hAnsi="Times New Roman"/>
                <w:color w:val="000000"/>
                <w:sz w:val="20"/>
                <w:szCs w:val="20"/>
                <w:lang w:eastAsia="ru-RU"/>
              </w:rPr>
              <w:t>ж)</w:t>
            </w:r>
            <w:r w:rsidR="000E6FCA" w:rsidRPr="000E6FCA">
              <w:rPr>
                <w:rFonts w:ascii="Times New Roman" w:eastAsia="Times New Roman" w:hAnsi="Times New Roman"/>
                <w:color w:val="000000"/>
                <w:sz w:val="20"/>
                <w:szCs w:val="20"/>
                <w:lang w:eastAsia="ru-RU"/>
              </w:rPr>
              <w:t xml:space="preserve"> Технологические решения.</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-02-ПОС</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6. Проект организации строительства.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BD13DE">
        <w:trPr>
          <w:trHeight w:val="519"/>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-02-ПМООС</w:t>
            </w:r>
            <w:proofErr w:type="gramStart"/>
            <w:r w:rsidR="000E6FCA" w:rsidRPr="000E6FCA">
              <w:rPr>
                <w:rFonts w:ascii="Times New Roman" w:eastAsia="Times New Roman" w:hAnsi="Times New Roman"/>
                <w:color w:val="000000"/>
                <w:sz w:val="20"/>
                <w:szCs w:val="20"/>
                <w:lang w:eastAsia="ru-RU"/>
              </w:rPr>
              <w:t>.Т</w:t>
            </w:r>
            <w:proofErr w:type="gramEnd"/>
            <w:r w:rsidR="000E6FCA" w:rsidRPr="000E6FCA">
              <w:rPr>
                <w:rFonts w:ascii="Times New Roman" w:eastAsia="Times New Roman" w:hAnsi="Times New Roman"/>
                <w:color w:val="000000"/>
                <w:sz w:val="20"/>
                <w:szCs w:val="20"/>
                <w:lang w:eastAsia="ru-RU"/>
              </w:rPr>
              <w:t>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BD13DE">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sidR="00BD13DE">
              <w:rPr>
                <w:rFonts w:ascii="Times New Roman" w:eastAsia="Times New Roman" w:hAnsi="Times New Roman"/>
                <w:color w:val="000000"/>
                <w:sz w:val="20"/>
                <w:szCs w:val="20"/>
                <w:lang w:eastAsia="ru-RU"/>
              </w:rPr>
              <w:t xml:space="preserve"> Текстовая часть</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BD13DE">
        <w:trPr>
          <w:trHeight w:val="529"/>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-02-ПМООС</w:t>
            </w:r>
            <w:proofErr w:type="gramStart"/>
            <w:r w:rsidR="000E6FCA" w:rsidRPr="000E6FCA">
              <w:rPr>
                <w:rFonts w:ascii="Times New Roman" w:eastAsia="Times New Roman" w:hAnsi="Times New Roman"/>
                <w:color w:val="000000"/>
                <w:sz w:val="20"/>
                <w:szCs w:val="20"/>
                <w:lang w:eastAsia="ru-RU"/>
              </w:rPr>
              <w:t>.П</w:t>
            </w:r>
            <w:proofErr w:type="gramEnd"/>
            <w:r w:rsidR="000E6FCA" w:rsidRPr="000E6FCA">
              <w:rPr>
                <w:rFonts w:ascii="Times New Roman" w:eastAsia="Times New Roman" w:hAnsi="Times New Roman"/>
                <w:color w:val="000000"/>
                <w:sz w:val="20"/>
                <w:szCs w:val="20"/>
                <w:lang w:eastAsia="ru-RU"/>
              </w:rPr>
              <w:t>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BD13DE">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sidR="00BD13DE">
              <w:rPr>
                <w:rFonts w:ascii="Times New Roman" w:eastAsia="Times New Roman" w:hAnsi="Times New Roman"/>
                <w:color w:val="000000"/>
                <w:sz w:val="20"/>
                <w:szCs w:val="20"/>
                <w:lang w:eastAsia="ru-RU"/>
              </w:rPr>
              <w:t xml:space="preserve"> Приложения.</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CF7415"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-02-ПБ</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9. Мероприятия по обеспечению по</w:t>
            </w:r>
            <w:r w:rsidRPr="000E6FCA">
              <w:rPr>
                <w:rFonts w:ascii="Times New Roman" w:eastAsia="Times New Roman" w:hAnsi="Times New Roman"/>
                <w:color w:val="000000"/>
                <w:sz w:val="20"/>
                <w:szCs w:val="20"/>
                <w:lang w:eastAsia="ru-RU"/>
              </w:rPr>
              <w:softHyphen/>
              <w:t xml:space="preserve">жарной безопасности.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right="-108" w:firstLine="0"/>
              <w:jc w:val="left"/>
              <w:rPr>
                <w:rFonts w:ascii="Times New Roman" w:eastAsia="Times New Roman" w:hAnsi="Times New Roman"/>
                <w:color w:val="000000"/>
                <w:szCs w:val="22"/>
                <w:lang w:eastAsia="ru-RU"/>
              </w:rPr>
            </w:pPr>
          </w:p>
        </w:tc>
      </w:tr>
      <w:tr w:rsidR="000E6FCA" w:rsidRPr="000E6FCA"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BD13D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BD13DE">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-02-Э</w:t>
            </w:r>
            <w:r w:rsidR="00BD13DE">
              <w:rPr>
                <w:rFonts w:ascii="Times New Roman" w:eastAsia="Times New Roman" w:hAnsi="Times New Roman"/>
                <w:color w:val="000000"/>
                <w:sz w:val="20"/>
                <w:szCs w:val="20"/>
                <w:lang w:eastAsia="ru-RU"/>
              </w:rPr>
              <w:t>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BD13DE">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10.1</w:t>
            </w:r>
            <w:r w:rsidR="00BD13DE" w:rsidRPr="000E6FCA">
              <w:rPr>
                <w:rFonts w:ascii="Times New Roman" w:eastAsia="Times New Roman" w:hAnsi="Times New Roman"/>
                <w:color w:val="000000"/>
                <w:sz w:val="20"/>
                <w:szCs w:val="20"/>
                <w:lang w:eastAsia="ru-RU"/>
              </w:rPr>
              <w:t xml:space="preserve">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r w:rsidRPr="000E6FCA">
              <w:rPr>
                <w:rFonts w:ascii="Times New Roman" w:eastAsia="Times New Roman" w:hAnsi="Times New Roman"/>
                <w:color w:val="000000"/>
                <w:sz w:val="20"/>
                <w:szCs w:val="20"/>
                <w:lang w:eastAsia="ru-RU"/>
              </w:rPr>
              <w:t xml:space="preserve">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right="-108" w:firstLine="0"/>
              <w:jc w:val="left"/>
              <w:rPr>
                <w:rFonts w:ascii="Times New Roman" w:eastAsia="Times New Roman" w:hAnsi="Times New Roman"/>
                <w:color w:val="000000"/>
                <w:szCs w:val="22"/>
                <w:lang w:eastAsia="ru-RU"/>
              </w:rPr>
            </w:pPr>
          </w:p>
        </w:tc>
      </w:tr>
      <w:tr w:rsidR="000E6FCA" w:rsidRPr="000E6FCA"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BD13DE" w:rsidP="000E6FCA">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0E6FCA">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-02-СМ</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0E6FCA">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11. Смета на строительство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right="-108" w:firstLine="0"/>
              <w:jc w:val="left"/>
              <w:rPr>
                <w:rFonts w:ascii="Times New Roman" w:eastAsia="Times New Roman" w:hAnsi="Times New Roman"/>
                <w:color w:val="000000"/>
                <w:szCs w:val="22"/>
                <w:lang w:eastAsia="ru-RU"/>
              </w:rPr>
            </w:pPr>
          </w:p>
        </w:tc>
      </w:tr>
      <w:tr w:rsidR="000E6FCA" w:rsidRPr="000E6FCA" w:rsidTr="00BD13DE">
        <w:trPr>
          <w:trHeight w:val="573"/>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4B1AFD" w:rsidRDefault="004B1AFD" w:rsidP="000E6FCA">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AB6D95" w:rsidP="00BD13DE">
            <w:pPr>
              <w:spacing w:line="240" w:lineRule="auto"/>
              <w:ind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000E6FCA" w:rsidRPr="000E6FCA">
              <w:rPr>
                <w:rFonts w:ascii="Times New Roman" w:eastAsia="Times New Roman" w:hAnsi="Times New Roman"/>
                <w:color w:val="000000"/>
                <w:sz w:val="20"/>
                <w:szCs w:val="20"/>
                <w:lang w:eastAsia="ru-RU"/>
              </w:rPr>
              <w:t>-02-</w:t>
            </w:r>
            <w:r w:rsidR="006C4F8D">
              <w:rPr>
                <w:rFonts w:ascii="Times New Roman" w:eastAsia="Times New Roman" w:hAnsi="Times New Roman"/>
                <w:color w:val="000000"/>
                <w:sz w:val="20"/>
                <w:szCs w:val="20"/>
                <w:lang w:eastAsia="ru-RU"/>
              </w:rPr>
              <w:t>ОБЭ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D13DE" w:rsidRPr="00BD13DE" w:rsidRDefault="000E6FCA" w:rsidP="00BD13DE">
            <w:pPr>
              <w:tabs>
                <w:tab w:val="left" w:pos="2217"/>
              </w:tabs>
              <w:spacing w:line="240" w:lineRule="auto"/>
              <w:ind w:firstLine="0"/>
              <w:jc w:val="left"/>
              <w:rPr>
                <w:rFonts w:ascii="Times New Roman" w:eastAsia="Times New Roman" w:hAnsi="Times New Roman"/>
                <w:sz w:val="20"/>
                <w:szCs w:val="20"/>
                <w:lang w:eastAsia="ru-RU"/>
              </w:rPr>
            </w:pPr>
            <w:r w:rsidRPr="000E6FCA">
              <w:rPr>
                <w:rFonts w:ascii="Times New Roman" w:eastAsia="Times New Roman" w:hAnsi="Times New Roman"/>
                <w:color w:val="000000"/>
                <w:sz w:val="20"/>
                <w:szCs w:val="20"/>
                <w:lang w:eastAsia="ru-RU"/>
              </w:rPr>
              <w:t xml:space="preserve">Раздел 11.1 </w:t>
            </w:r>
            <w:r w:rsidR="00BD13DE">
              <w:rPr>
                <w:rFonts w:ascii="Times New Roman" w:eastAsia="Times New Roman" w:hAnsi="Times New Roman"/>
                <w:color w:val="000000"/>
                <w:sz w:val="20"/>
                <w:szCs w:val="20"/>
                <w:lang w:eastAsia="ru-RU"/>
              </w:rPr>
              <w:t>Требования к обеспечению безопасной эксплуатации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BC08B7" w:rsidRPr="000E6FCA" w:rsidTr="00937554">
        <w:trPr>
          <w:trHeight w:val="246"/>
        </w:trPr>
        <w:tc>
          <w:tcPr>
            <w:tcW w:w="9703" w:type="dxa"/>
            <w:gridSpan w:val="5"/>
            <w:tcBorders>
              <w:top w:val="single" w:sz="4" w:space="0" w:color="auto"/>
              <w:left w:val="single" w:sz="4" w:space="0" w:color="auto"/>
              <w:right w:val="single" w:sz="4" w:space="0" w:color="auto"/>
            </w:tcBorders>
            <w:shd w:val="clear" w:color="auto" w:fill="auto"/>
          </w:tcPr>
          <w:p w:rsidR="00BC08B7" w:rsidRPr="00BC08B7" w:rsidRDefault="00BC08B7" w:rsidP="00BC08B7">
            <w:pPr>
              <w:tabs>
                <w:tab w:val="left" w:pos="2217"/>
              </w:tabs>
              <w:spacing w:line="240" w:lineRule="auto"/>
              <w:ind w:firstLine="0"/>
              <w:jc w:val="center"/>
              <w:rPr>
                <w:rFonts w:ascii="Times New Roman" w:eastAsia="Times New Roman" w:hAnsi="Times New Roman"/>
                <w:b/>
                <w:color w:val="000000"/>
                <w:szCs w:val="22"/>
                <w:lang w:eastAsia="ru-RU"/>
              </w:rPr>
            </w:pPr>
            <w:r w:rsidRPr="00BC08B7">
              <w:rPr>
                <w:rFonts w:ascii="Times New Roman" w:eastAsia="Times New Roman" w:hAnsi="Times New Roman"/>
                <w:b/>
                <w:color w:val="000000"/>
                <w:szCs w:val="22"/>
                <w:lang w:eastAsia="ru-RU"/>
              </w:rPr>
              <w:t>Инженерные изыскания</w:t>
            </w:r>
          </w:p>
        </w:tc>
      </w:tr>
      <w:tr w:rsidR="000E6FCA" w:rsidRPr="000E6FCA" w:rsidTr="00AB6D95">
        <w:trPr>
          <w:trHeight w:val="246"/>
        </w:trPr>
        <w:tc>
          <w:tcPr>
            <w:tcW w:w="851" w:type="dxa"/>
            <w:gridSpan w:val="2"/>
            <w:vMerge w:val="restart"/>
            <w:tcBorders>
              <w:top w:val="single" w:sz="4" w:space="0" w:color="auto"/>
              <w:left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p>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p>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0E6FCA" w:rsidRPr="00236D2D" w:rsidRDefault="009741ED" w:rsidP="00BB3924">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13-18/04-18-ИГДИ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9741E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sidR="006C185E">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w:t>
            </w:r>
            <w:r w:rsidR="0010500D">
              <w:rPr>
                <w:rFonts w:ascii="Times New Roman" w:eastAsia="Times New Roman" w:hAnsi="Times New Roman"/>
                <w:color w:val="000000"/>
                <w:sz w:val="20"/>
                <w:szCs w:val="20"/>
                <w:lang w:eastAsia="ru-RU"/>
              </w:rPr>
              <w:t>тчет по инженерно-гео</w:t>
            </w:r>
            <w:r w:rsidR="009741ED">
              <w:rPr>
                <w:rFonts w:ascii="Times New Roman" w:eastAsia="Times New Roman" w:hAnsi="Times New Roman"/>
                <w:color w:val="000000"/>
                <w:sz w:val="20"/>
                <w:szCs w:val="20"/>
                <w:lang w:eastAsia="ru-RU"/>
              </w:rPr>
              <w:t>дез</w:t>
            </w:r>
            <w:r w:rsidR="0010500D">
              <w:rPr>
                <w:rFonts w:ascii="Times New Roman" w:eastAsia="Times New Roman" w:hAnsi="Times New Roman"/>
                <w:color w:val="000000"/>
                <w:sz w:val="20"/>
                <w:szCs w:val="20"/>
                <w:lang w:eastAsia="ru-RU"/>
              </w:rPr>
              <w:t>ическим из</w:t>
            </w:r>
            <w:r w:rsidR="006C185E">
              <w:rPr>
                <w:rFonts w:ascii="Times New Roman" w:eastAsia="Times New Roman" w:hAnsi="Times New Roman"/>
                <w:color w:val="000000"/>
                <w:sz w:val="20"/>
                <w:szCs w:val="20"/>
                <w:lang w:eastAsia="ru-RU"/>
              </w:rPr>
              <w:t>ыскани</w:t>
            </w:r>
            <w:r w:rsidR="0010500D">
              <w:rPr>
                <w:rFonts w:ascii="Times New Roman" w:eastAsia="Times New Roman" w:hAnsi="Times New Roman"/>
                <w:color w:val="000000"/>
                <w:sz w:val="20"/>
                <w:szCs w:val="20"/>
                <w:lang w:eastAsia="ru-RU"/>
              </w:rPr>
              <w:t>ям</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AB6D95">
        <w:trPr>
          <w:trHeight w:val="246"/>
        </w:trPr>
        <w:tc>
          <w:tcPr>
            <w:tcW w:w="851" w:type="dxa"/>
            <w:gridSpan w:val="2"/>
            <w:vMerge/>
            <w:tcBorders>
              <w:left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0E6FCA" w:rsidRPr="00236D2D" w:rsidRDefault="009741ED" w:rsidP="00BB3924">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0E6FCA" w:rsidP="009741E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sidR="006C185E">
              <w:rPr>
                <w:rFonts w:ascii="Times New Roman" w:eastAsia="Times New Roman" w:hAnsi="Times New Roman"/>
                <w:color w:val="000000"/>
                <w:sz w:val="20"/>
                <w:szCs w:val="20"/>
                <w:lang w:eastAsia="ru-RU"/>
              </w:rPr>
              <w:t xml:space="preserve">. </w:t>
            </w:r>
            <w:r w:rsidRPr="000E6FCA">
              <w:rPr>
                <w:rFonts w:ascii="Times New Roman" w:eastAsia="Times New Roman" w:hAnsi="Times New Roman"/>
                <w:color w:val="000000"/>
                <w:sz w:val="20"/>
                <w:szCs w:val="20"/>
                <w:lang w:eastAsia="ru-RU"/>
              </w:rPr>
              <w:t>отчет по инженерно-</w:t>
            </w:r>
            <w:r w:rsidR="009741ED">
              <w:rPr>
                <w:rFonts w:ascii="Times New Roman" w:eastAsia="Times New Roman" w:hAnsi="Times New Roman"/>
                <w:color w:val="000000"/>
                <w:sz w:val="20"/>
                <w:szCs w:val="20"/>
                <w:lang w:eastAsia="ru-RU"/>
              </w:rPr>
              <w:t>геоло</w:t>
            </w:r>
            <w:r w:rsidR="00236D2D">
              <w:rPr>
                <w:rFonts w:ascii="Times New Roman" w:eastAsia="Times New Roman" w:hAnsi="Times New Roman"/>
                <w:color w:val="000000"/>
                <w:sz w:val="20"/>
                <w:szCs w:val="20"/>
                <w:lang w:eastAsia="ru-RU"/>
              </w:rPr>
              <w:t>гическим изысканиям</w:t>
            </w:r>
            <w:r w:rsidRPr="000E6FCA">
              <w:rPr>
                <w:rFonts w:ascii="Times New Roman" w:eastAsia="Times New Roman" w:hAnsi="Times New Roman"/>
                <w:color w:val="000000"/>
                <w:sz w:val="20"/>
                <w:szCs w:val="20"/>
                <w:lang w:eastAsia="ru-RU"/>
              </w:rPr>
              <w:t xml:space="preserve"> </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AB6D95">
        <w:trPr>
          <w:trHeight w:val="510"/>
        </w:trPr>
        <w:tc>
          <w:tcPr>
            <w:tcW w:w="851" w:type="dxa"/>
            <w:gridSpan w:val="2"/>
            <w:vMerge/>
            <w:tcBorders>
              <w:left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0E6FCA" w:rsidRPr="00236D2D" w:rsidRDefault="009741ED" w:rsidP="00236D2D">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13-18/04-18-ИГМИ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6C185E" w:rsidRDefault="006920A3" w:rsidP="00236D2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sidR="009741ED">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отчет по инженерно-</w:t>
            </w:r>
            <w:r w:rsidR="00236D2D">
              <w:rPr>
                <w:rFonts w:ascii="Times New Roman" w:eastAsia="Times New Roman" w:hAnsi="Times New Roman"/>
                <w:color w:val="000000"/>
                <w:sz w:val="20"/>
                <w:szCs w:val="20"/>
                <w:lang w:eastAsia="ru-RU"/>
              </w:rPr>
              <w:t>гидрометеорологическим</w:t>
            </w:r>
          </w:p>
          <w:p w:rsidR="00236D2D" w:rsidRPr="000E6FCA" w:rsidRDefault="00236D2D" w:rsidP="00236D2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изысканиям</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r w:rsidR="000E6FCA" w:rsidRPr="000E6FCA" w:rsidTr="00AB6D95">
        <w:trPr>
          <w:trHeight w:val="246"/>
        </w:trPr>
        <w:tc>
          <w:tcPr>
            <w:tcW w:w="851" w:type="dxa"/>
            <w:gridSpan w:val="2"/>
            <w:vMerge/>
            <w:tcBorders>
              <w:left w:val="single" w:sz="4" w:space="0" w:color="auto"/>
              <w:bottom w:val="single" w:sz="4" w:space="0" w:color="auto"/>
              <w:right w:val="single" w:sz="4" w:space="0" w:color="auto"/>
            </w:tcBorders>
            <w:shd w:val="clear" w:color="auto" w:fill="auto"/>
          </w:tcPr>
          <w:p w:rsidR="000E6FCA" w:rsidRPr="000E6FCA" w:rsidRDefault="000E6FCA" w:rsidP="000E6FCA">
            <w:pPr>
              <w:spacing w:line="240" w:lineRule="auto"/>
              <w:ind w:firstLine="0"/>
              <w:jc w:val="center"/>
              <w:rPr>
                <w:rFonts w:ascii="Times New Roman" w:eastAsia="Times New Roman" w:hAnsi="Times New Roman"/>
                <w:color w:val="000000"/>
                <w:sz w:val="20"/>
                <w:szCs w:val="20"/>
                <w:lang w:eastAsia="ru-RU"/>
              </w:rPr>
            </w:pP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9741ED" w:rsidP="00BB3924">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13-18/04-18-ИЭИ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0E6FCA" w:rsidRDefault="00236D2D" w:rsidP="009741E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Тех</w:t>
            </w:r>
            <w:r w:rsidR="009741ED">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отчёт по инженерно-</w:t>
            </w:r>
            <w:r w:rsidR="009741ED">
              <w:rPr>
                <w:rFonts w:ascii="Times New Roman" w:eastAsia="Times New Roman" w:hAnsi="Times New Roman"/>
                <w:color w:val="000000"/>
                <w:sz w:val="20"/>
                <w:szCs w:val="20"/>
                <w:lang w:eastAsia="ru-RU"/>
              </w:rPr>
              <w:t>экологическим</w:t>
            </w:r>
            <w:r>
              <w:rPr>
                <w:rFonts w:ascii="Times New Roman" w:eastAsia="Times New Roman" w:hAnsi="Times New Roman"/>
                <w:color w:val="000000"/>
                <w:sz w:val="20"/>
                <w:szCs w:val="20"/>
                <w:lang w:eastAsia="ru-RU"/>
              </w:rPr>
              <w:t xml:space="preserve"> изысканиям</w:t>
            </w:r>
          </w:p>
        </w:tc>
        <w:tc>
          <w:tcPr>
            <w:tcW w:w="1623" w:type="dxa"/>
            <w:tcBorders>
              <w:top w:val="single" w:sz="4" w:space="0" w:color="auto"/>
              <w:left w:val="single" w:sz="4" w:space="0" w:color="auto"/>
              <w:bottom w:val="single" w:sz="4" w:space="0" w:color="auto"/>
              <w:right w:val="single" w:sz="4" w:space="0" w:color="auto"/>
            </w:tcBorders>
          </w:tcPr>
          <w:p w:rsidR="000E6FCA" w:rsidRPr="000E6FCA" w:rsidRDefault="000E6FCA" w:rsidP="000E6FCA">
            <w:pPr>
              <w:tabs>
                <w:tab w:val="left" w:pos="2217"/>
              </w:tabs>
              <w:spacing w:line="240" w:lineRule="auto"/>
              <w:ind w:firstLine="0"/>
              <w:jc w:val="left"/>
              <w:rPr>
                <w:rFonts w:ascii="Times New Roman" w:eastAsia="Times New Roman" w:hAnsi="Times New Roman"/>
                <w:color w:val="000000"/>
                <w:szCs w:val="22"/>
                <w:lang w:eastAsia="ru-RU"/>
              </w:rPr>
            </w:pPr>
          </w:p>
        </w:tc>
      </w:tr>
    </w:tbl>
    <w:p w:rsidR="00071ACC" w:rsidRPr="000E6FCA" w:rsidRDefault="00071ACC" w:rsidP="00BC08B7">
      <w:pPr>
        <w:ind w:firstLine="0"/>
        <w:rPr>
          <w:rFonts w:cs="Arial"/>
        </w:rPr>
        <w:sectPr w:rsidR="00071ACC" w:rsidRPr="000E6FCA" w:rsidSect="00CC17BB">
          <w:headerReference w:type="default" r:id="rId14"/>
          <w:footerReference w:type="default" r:id="rId15"/>
          <w:footerReference w:type="first" r:id="rId16"/>
          <w:pgSz w:w="11906" w:h="16838" w:code="9"/>
          <w:pgMar w:top="709" w:right="851" w:bottom="1134" w:left="1701" w:header="284" w:footer="284" w:gutter="0"/>
          <w:cols w:space="708"/>
          <w:titlePg/>
          <w:docGrid w:linePitch="360"/>
        </w:sectPr>
      </w:pPr>
      <w:bookmarkStart w:id="0" w:name="_GoBack"/>
      <w:bookmarkEnd w:id="0"/>
    </w:p>
    <w:p w:rsidR="00A470A8" w:rsidRDefault="00A470A8" w:rsidP="007D6BBC">
      <w:pPr>
        <w:pStyle w:val="af1"/>
        <w:jc w:val="both"/>
        <w:rPr>
          <w:rFonts w:eastAsia="Times New Roman" w:cs="Arial"/>
          <w:i/>
          <w:sz w:val="28"/>
          <w:szCs w:val="28"/>
          <w:lang w:eastAsia="ru-RU"/>
        </w:rPr>
      </w:pPr>
      <w:bookmarkStart w:id="1" w:name="ОПЗ"/>
      <w:bookmarkStart w:id="2" w:name="_Toc173836967"/>
      <w:bookmarkStart w:id="3" w:name="_Toc185046248"/>
    </w:p>
    <w:bookmarkEnd w:id="1"/>
    <w:bookmarkEnd w:id="2"/>
    <w:bookmarkEnd w:id="3"/>
    <w:sectPr w:rsidR="00A470A8" w:rsidSect="00516F04">
      <w:footerReference w:type="first" r:id="rId17"/>
      <w:pgSz w:w="11906" w:h="16838" w:code="9"/>
      <w:pgMar w:top="709" w:right="849" w:bottom="1134" w:left="1701"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4C0" w:rsidRDefault="004574C0" w:rsidP="009E3464">
      <w:pPr>
        <w:spacing w:line="240" w:lineRule="auto"/>
      </w:pPr>
      <w:r>
        <w:separator/>
      </w:r>
    </w:p>
  </w:endnote>
  <w:endnote w:type="continuationSeparator" w:id="0">
    <w:p w:rsidR="004574C0" w:rsidRDefault="004574C0"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embedRegular r:id="rId1" w:fontKey="{9BDA8733-9EAC-4B2B-AA97-677336A25320}"/>
    <w:embedItalic r:id="rId2" w:fontKey="{E43F1D80-CB46-4406-AD22-5FC67A039F61}"/>
  </w:font>
  <w:font w:name="Franklin Gothic Book">
    <w:charset w:val="CC"/>
    <w:family w:val="swiss"/>
    <w:pitch w:val="variable"/>
    <w:sig w:usb0="00000287" w:usb1="00000000" w:usb2="00000000" w:usb3="00000000" w:csb0="0000009F" w:csb1="00000000"/>
    <w:embedRegular r:id="rId3" w:fontKey="{BA3AF238-F55F-4C24-BFBB-A82FC9D17FB5}"/>
  </w:font>
  <w:font w:name="MS Mincho">
    <w:altName w:val="ＭＳ 明朝"/>
    <w:panose1 w:val="02020609040205080304"/>
    <w:charset w:val="80"/>
    <w:family w:val="modern"/>
    <w:pitch w:val="fixed"/>
    <w:sig w:usb0="E00002FF" w:usb1="6AC7FDFB" w:usb2="00000012" w:usb3="00000000" w:csb0="0002009F" w:csb1="00000000"/>
  </w:font>
  <w:font w:name="ISOCPEUR">
    <w:panose1 w:val="020B0604020202020204"/>
    <w:charset w:val="CC"/>
    <w:family w:val="swiss"/>
    <w:pitch w:val="variable"/>
    <w:sig w:usb0="00000287" w:usb1="00000000" w:usb2="00000000" w:usb3="00000000" w:csb0="0000009F" w:csb1="00000000"/>
    <w:embedRegular r:id="rId4" w:fontKey="{8A811F1B-36C8-453D-8EE0-B5ECA7A41E33}"/>
    <w:embedItalic r:id="rId5" w:fontKey="{7D58F11E-A255-480D-A5E0-141DBBDF4117}"/>
    <w:embedBoldItalic r:id="rId6" w:fontKey="{4C46738D-F0C9-4A77-9390-AF08AF9EBA58}"/>
  </w:font>
  <w:font w:name="Calibri">
    <w:panose1 w:val="020F0502020204030204"/>
    <w:charset w:val="CC"/>
    <w:family w:val="swiss"/>
    <w:pitch w:val="variable"/>
    <w:sig w:usb0="E00002FF" w:usb1="4000ACFF" w:usb2="00000001" w:usb3="00000000" w:csb0="0000019F" w:csb1="00000000"/>
    <w:embedRegular r:id="rId7" w:fontKey="{6B1D53B6-C3E6-4F24-970B-FBA6C6F8A322}"/>
    <w:embedBold r:id="rId8" w:fontKey="{B4A27BE2-EAFD-43C8-8A8C-A8CD0EEA7AC5}"/>
    <w:embedItalic r:id="rId9" w:fontKey="{A984C3F5-D7BC-4E37-B709-02BFDA208B27}"/>
    <w:embedBoldItalic r:id="rId10" w:fontKey="{E40F9EC3-0C9A-4C50-8623-74272F8159EF}"/>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embedRegular r:id="rId11" w:fontKey="{D6989B53-E743-4398-885C-D6178011CED1}"/>
    <w:embedBold r:id="rId12" w:fontKey="{27CB4506-FFF2-4219-9840-7CB01673E27D}"/>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3" w:fontKey="{B0B43013-4090-4DA5-B0D7-5546D859610E}"/>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4" w:fontKey="{F3E7C8D5-2AFE-46A7-A60D-1EDEDD37F88B}"/>
    <w:embedItalic r:id="rId15" w:fontKey="{AA161496-F518-413D-B25B-51A9766F90A3}"/>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16" w:fontKey="{F875FC3B-71A0-4563-92B8-15FC69C5442A}"/>
  </w:font>
  <w:font w:name="Candara">
    <w:panose1 w:val="020E0502030303020204"/>
    <w:charset w:val="CC"/>
    <w:family w:val="swiss"/>
    <w:pitch w:val="variable"/>
    <w:sig w:usb0="A00002EF" w:usb1="4000A44B" w:usb2="00000000" w:usb3="00000000" w:csb0="0000019F" w:csb1="00000000"/>
    <w:embedBoldItalic r:id="rId17" w:fontKey="{9146EB4F-C5C3-42E9-BE55-8E42F1B2E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4574C0" w:rsidRPr="00970BFD">
      <w:trPr>
        <w:cantSplit/>
        <w:trHeight w:hRule="exact" w:val="1418"/>
      </w:trPr>
      <w:tc>
        <w:tcPr>
          <w:tcW w:w="288" w:type="dxa"/>
          <w:textDirection w:val="btLr"/>
          <w:vAlign w:val="center"/>
        </w:tcPr>
        <w:p w:rsidR="004574C0" w:rsidRPr="00747F5D" w:rsidRDefault="004574C0"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4574C0" w:rsidRPr="00747F5D" w:rsidRDefault="004574C0" w:rsidP="00970BFD">
          <w:pPr>
            <w:pStyle w:val="a4"/>
            <w:jc w:val="center"/>
            <w:rPr>
              <w:rFonts w:ascii="ISOCPEUR" w:hAnsi="ISOCPEUR"/>
              <w:i/>
            </w:rPr>
          </w:pPr>
        </w:p>
      </w:tc>
    </w:tr>
    <w:tr w:rsidR="004574C0" w:rsidRPr="00970BFD">
      <w:trPr>
        <w:cantSplit/>
        <w:trHeight w:hRule="exact" w:val="1985"/>
      </w:trPr>
      <w:tc>
        <w:tcPr>
          <w:tcW w:w="288" w:type="dxa"/>
          <w:textDirection w:val="btLr"/>
          <w:vAlign w:val="center"/>
        </w:tcPr>
        <w:p w:rsidR="004574C0" w:rsidRPr="00747F5D" w:rsidRDefault="004574C0"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4574C0" w:rsidRPr="00747F5D" w:rsidRDefault="004574C0" w:rsidP="00970BFD">
          <w:pPr>
            <w:pStyle w:val="a4"/>
            <w:jc w:val="center"/>
            <w:rPr>
              <w:rFonts w:ascii="ISOCPEUR" w:hAnsi="ISOCPEUR"/>
              <w:i/>
            </w:rPr>
          </w:pPr>
        </w:p>
      </w:tc>
    </w:tr>
    <w:tr w:rsidR="004574C0" w:rsidRPr="00970BFD">
      <w:trPr>
        <w:cantSplit/>
        <w:trHeight w:hRule="exact" w:val="1418"/>
      </w:trPr>
      <w:tc>
        <w:tcPr>
          <w:tcW w:w="288" w:type="dxa"/>
          <w:textDirection w:val="btLr"/>
          <w:vAlign w:val="center"/>
        </w:tcPr>
        <w:p w:rsidR="004574C0" w:rsidRPr="00747F5D" w:rsidRDefault="004574C0"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4574C0" w:rsidRPr="00747F5D" w:rsidRDefault="004574C0" w:rsidP="00970BFD">
          <w:pPr>
            <w:pStyle w:val="a4"/>
            <w:jc w:val="center"/>
            <w:rPr>
              <w:rFonts w:ascii="ISOCPEUR" w:hAnsi="ISOCPEUR"/>
              <w:i/>
            </w:rPr>
          </w:pPr>
        </w:p>
      </w:tc>
    </w:tr>
  </w:tbl>
  <w:p w:rsidR="004574C0" w:rsidRPr="00930FC3" w:rsidRDefault="004574C0"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488F7B"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5"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6"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065245A"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" strokeweight="1.25pt"/>
              <v:shape id="AutoShape 4"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" strokeweight="1.25pt"/>
              <v:shape id="AutoShape 5"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" strokeweight=".5pt"/>
              <v:shape id="AutoShape 6"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C0" w:rsidRPr="00A97534" w:rsidRDefault="004574C0"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57"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8"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86E240"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" strokeweight="1.25pt"/>
              <v:shape id="AutoShape 411"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" strokeweight=".5pt"/>
              <v:shape id="AutoShape 412"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C0" w:rsidRDefault="004574C0"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4574C0">
      <w:trPr>
        <w:cantSplit/>
        <w:trHeight w:hRule="exact" w:val="284"/>
      </w:trPr>
      <w:tc>
        <w:tcPr>
          <w:tcW w:w="566" w:type="dxa"/>
          <w:tcBorders>
            <w:top w:val="single" w:sz="8" w:space="0" w:color="auto"/>
            <w:bottom w:val="single" w:sz="4" w:space="0" w:color="auto"/>
          </w:tcBorders>
          <w:noWrap/>
          <w:vAlign w:val="center"/>
        </w:tcPr>
        <w:p w:rsidR="004574C0" w:rsidRDefault="004574C0" w:rsidP="00451908">
          <w:pPr>
            <w:pStyle w:val="a4"/>
            <w:jc w:val="center"/>
          </w:pPr>
        </w:p>
      </w:tc>
      <w:tc>
        <w:tcPr>
          <w:tcW w:w="567" w:type="dxa"/>
          <w:tcBorders>
            <w:top w:val="single" w:sz="8" w:space="0" w:color="auto"/>
            <w:bottom w:val="single" w:sz="4" w:space="0" w:color="auto"/>
          </w:tcBorders>
          <w:noWrap/>
          <w:vAlign w:val="center"/>
        </w:tcPr>
        <w:p w:rsidR="004574C0" w:rsidRDefault="004574C0" w:rsidP="00451908">
          <w:pPr>
            <w:pStyle w:val="a4"/>
            <w:jc w:val="center"/>
          </w:pPr>
        </w:p>
      </w:tc>
      <w:tc>
        <w:tcPr>
          <w:tcW w:w="567" w:type="dxa"/>
          <w:tcBorders>
            <w:top w:val="single" w:sz="8" w:space="0" w:color="auto"/>
            <w:bottom w:val="single" w:sz="4" w:space="0" w:color="auto"/>
          </w:tcBorders>
          <w:noWrap/>
          <w:vAlign w:val="center"/>
        </w:tcPr>
        <w:p w:rsidR="004574C0" w:rsidRDefault="004574C0" w:rsidP="00451908">
          <w:pPr>
            <w:pStyle w:val="a4"/>
            <w:jc w:val="center"/>
          </w:pPr>
        </w:p>
      </w:tc>
      <w:tc>
        <w:tcPr>
          <w:tcW w:w="567" w:type="dxa"/>
          <w:tcBorders>
            <w:top w:val="single" w:sz="8" w:space="0" w:color="auto"/>
            <w:bottom w:val="single" w:sz="4" w:space="0" w:color="auto"/>
          </w:tcBorders>
          <w:noWrap/>
          <w:vAlign w:val="center"/>
        </w:tcPr>
        <w:p w:rsidR="004574C0" w:rsidRDefault="004574C0" w:rsidP="00451908">
          <w:pPr>
            <w:pStyle w:val="a4"/>
            <w:jc w:val="center"/>
          </w:pPr>
        </w:p>
      </w:tc>
      <w:tc>
        <w:tcPr>
          <w:tcW w:w="851" w:type="dxa"/>
          <w:tcBorders>
            <w:top w:val="single" w:sz="8" w:space="0" w:color="auto"/>
            <w:bottom w:val="single" w:sz="4" w:space="0" w:color="auto"/>
          </w:tcBorders>
          <w:noWrap/>
          <w:vAlign w:val="center"/>
        </w:tcPr>
        <w:p w:rsidR="004574C0" w:rsidRDefault="004574C0" w:rsidP="00451908">
          <w:pPr>
            <w:pStyle w:val="a4"/>
            <w:jc w:val="center"/>
          </w:pPr>
        </w:p>
      </w:tc>
      <w:tc>
        <w:tcPr>
          <w:tcW w:w="567" w:type="dxa"/>
          <w:tcBorders>
            <w:top w:val="single" w:sz="8" w:space="0" w:color="auto"/>
            <w:bottom w:val="single" w:sz="4" w:space="0" w:color="auto"/>
          </w:tcBorders>
          <w:noWrap/>
          <w:vAlign w:val="center"/>
        </w:tcPr>
        <w:p w:rsidR="004574C0" w:rsidRDefault="004574C0" w:rsidP="00451908">
          <w:pPr>
            <w:pStyle w:val="a4"/>
            <w:jc w:val="center"/>
          </w:pPr>
        </w:p>
      </w:tc>
      <w:tc>
        <w:tcPr>
          <w:tcW w:w="5387" w:type="dxa"/>
          <w:vMerge w:val="restart"/>
          <w:noWrap/>
          <w:vAlign w:val="center"/>
        </w:tcPr>
        <w:p w:rsidR="004574C0" w:rsidRPr="00A71D3F" w:rsidRDefault="00832269" w:rsidP="00832269">
          <w:pPr>
            <w:pStyle w:val="a4"/>
            <w:jc w:val="center"/>
            <w:rPr>
              <w:b/>
              <w:sz w:val="36"/>
              <w:szCs w:val="36"/>
            </w:rPr>
          </w:pPr>
          <w:r>
            <w:rPr>
              <w:rFonts w:ascii="Times New Roman" w:hAnsi="Times New Roman"/>
              <w:b/>
              <w:i/>
              <w:sz w:val="36"/>
              <w:szCs w:val="36"/>
            </w:rPr>
            <w:t>132</w:t>
          </w:r>
          <w:r w:rsidR="004574C0">
            <w:rPr>
              <w:rFonts w:ascii="Times New Roman" w:hAnsi="Times New Roman"/>
              <w:b/>
              <w:i/>
              <w:sz w:val="36"/>
              <w:szCs w:val="36"/>
            </w:rPr>
            <w:t>/1</w:t>
          </w:r>
          <w:r>
            <w:rPr>
              <w:rFonts w:ascii="Times New Roman" w:hAnsi="Times New Roman"/>
              <w:b/>
              <w:i/>
              <w:sz w:val="36"/>
              <w:szCs w:val="36"/>
            </w:rPr>
            <w:t>8</w:t>
          </w:r>
          <w:r w:rsidR="004574C0">
            <w:rPr>
              <w:rFonts w:ascii="Times New Roman" w:hAnsi="Times New Roman"/>
              <w:b/>
              <w:i/>
              <w:sz w:val="36"/>
              <w:szCs w:val="36"/>
            </w:rPr>
            <w:t>-02</w:t>
          </w:r>
          <w:r w:rsidR="004574C0" w:rsidRPr="000C6B6A">
            <w:rPr>
              <w:rFonts w:ascii="Times New Roman" w:hAnsi="Times New Roman"/>
              <w:b/>
              <w:i/>
              <w:sz w:val="36"/>
              <w:szCs w:val="36"/>
            </w:rPr>
            <w:t>-П</w:t>
          </w:r>
          <w:r w:rsidR="004574C0">
            <w:rPr>
              <w:rFonts w:ascii="Times New Roman" w:hAnsi="Times New Roman"/>
              <w:b/>
              <w:i/>
              <w:sz w:val="36"/>
              <w:szCs w:val="36"/>
            </w:rPr>
            <w:t>З</w:t>
          </w:r>
          <w:r w:rsidR="004574C0" w:rsidRPr="000C6B6A">
            <w:rPr>
              <w:rFonts w:ascii="Times New Roman" w:hAnsi="Times New Roman"/>
              <w:b/>
              <w:i/>
              <w:sz w:val="36"/>
              <w:szCs w:val="36"/>
            </w:rPr>
            <w:t>.</w:t>
          </w:r>
          <w:r w:rsidR="004574C0">
            <w:rPr>
              <w:rFonts w:ascii="Times New Roman" w:hAnsi="Times New Roman"/>
              <w:b/>
              <w:i/>
              <w:sz w:val="36"/>
              <w:szCs w:val="36"/>
            </w:rPr>
            <w:t>ТЧ</w:t>
          </w:r>
        </w:p>
      </w:tc>
      <w:tc>
        <w:tcPr>
          <w:tcW w:w="851" w:type="dxa"/>
          <w:tcBorders>
            <w:bottom w:val="single" w:sz="8" w:space="0" w:color="auto"/>
          </w:tcBorders>
          <w:noWrap/>
          <w:vAlign w:val="center"/>
        </w:tcPr>
        <w:p w:rsidR="004574C0" w:rsidRDefault="004574C0" w:rsidP="00451908">
          <w:pPr>
            <w:pStyle w:val="a4"/>
            <w:jc w:val="center"/>
          </w:pPr>
          <w:r>
            <w:t>Лист</w:t>
          </w:r>
        </w:p>
      </w:tc>
    </w:tr>
    <w:tr w:rsidR="004574C0">
      <w:trPr>
        <w:cantSplit/>
        <w:trHeight w:hRule="exact" w:val="284"/>
      </w:trPr>
      <w:tc>
        <w:tcPr>
          <w:tcW w:w="566" w:type="dxa"/>
          <w:tcBorders>
            <w:top w:val="single" w:sz="4" w:space="0" w:color="auto"/>
            <w:bottom w:val="single" w:sz="8" w:space="0" w:color="auto"/>
          </w:tcBorders>
          <w:noWrap/>
          <w:vAlign w:val="center"/>
        </w:tcPr>
        <w:p w:rsidR="004574C0" w:rsidRDefault="004574C0" w:rsidP="002839F7">
          <w:pPr>
            <w:pStyle w:val="a4"/>
          </w:pPr>
        </w:p>
      </w:tc>
      <w:tc>
        <w:tcPr>
          <w:tcW w:w="567" w:type="dxa"/>
          <w:tcBorders>
            <w:top w:val="single" w:sz="4" w:space="0" w:color="auto"/>
            <w:bottom w:val="single" w:sz="8" w:space="0" w:color="auto"/>
          </w:tcBorders>
          <w:noWrap/>
          <w:vAlign w:val="center"/>
        </w:tcPr>
        <w:p w:rsidR="004574C0" w:rsidRDefault="004574C0" w:rsidP="00451908">
          <w:pPr>
            <w:pStyle w:val="a4"/>
            <w:jc w:val="center"/>
          </w:pPr>
        </w:p>
      </w:tc>
      <w:tc>
        <w:tcPr>
          <w:tcW w:w="567" w:type="dxa"/>
          <w:tcBorders>
            <w:top w:val="single" w:sz="4" w:space="0" w:color="auto"/>
            <w:bottom w:val="single" w:sz="8" w:space="0" w:color="auto"/>
          </w:tcBorders>
          <w:noWrap/>
          <w:vAlign w:val="center"/>
        </w:tcPr>
        <w:p w:rsidR="004574C0" w:rsidRDefault="004574C0" w:rsidP="00451908">
          <w:pPr>
            <w:pStyle w:val="a4"/>
            <w:jc w:val="center"/>
          </w:pPr>
        </w:p>
      </w:tc>
      <w:tc>
        <w:tcPr>
          <w:tcW w:w="567" w:type="dxa"/>
          <w:tcBorders>
            <w:top w:val="single" w:sz="4" w:space="0" w:color="auto"/>
            <w:bottom w:val="single" w:sz="8" w:space="0" w:color="auto"/>
          </w:tcBorders>
          <w:noWrap/>
          <w:vAlign w:val="center"/>
        </w:tcPr>
        <w:p w:rsidR="004574C0" w:rsidRDefault="004574C0" w:rsidP="00451908">
          <w:pPr>
            <w:pStyle w:val="a4"/>
            <w:jc w:val="center"/>
          </w:pPr>
        </w:p>
      </w:tc>
      <w:tc>
        <w:tcPr>
          <w:tcW w:w="851" w:type="dxa"/>
          <w:tcBorders>
            <w:top w:val="single" w:sz="4" w:space="0" w:color="auto"/>
            <w:bottom w:val="single" w:sz="8" w:space="0" w:color="auto"/>
          </w:tcBorders>
          <w:noWrap/>
          <w:vAlign w:val="center"/>
        </w:tcPr>
        <w:p w:rsidR="004574C0" w:rsidRDefault="004574C0" w:rsidP="00451908">
          <w:pPr>
            <w:pStyle w:val="a4"/>
            <w:jc w:val="center"/>
          </w:pPr>
        </w:p>
      </w:tc>
      <w:tc>
        <w:tcPr>
          <w:tcW w:w="567" w:type="dxa"/>
          <w:tcBorders>
            <w:top w:val="single" w:sz="4" w:space="0" w:color="auto"/>
            <w:bottom w:val="single" w:sz="8" w:space="0" w:color="auto"/>
          </w:tcBorders>
          <w:noWrap/>
          <w:vAlign w:val="center"/>
        </w:tcPr>
        <w:p w:rsidR="004574C0" w:rsidRDefault="004574C0" w:rsidP="00451908">
          <w:pPr>
            <w:pStyle w:val="a4"/>
            <w:jc w:val="center"/>
          </w:pPr>
        </w:p>
      </w:tc>
      <w:tc>
        <w:tcPr>
          <w:tcW w:w="5387" w:type="dxa"/>
          <w:vMerge/>
          <w:noWrap/>
          <w:vAlign w:val="center"/>
        </w:tcPr>
        <w:p w:rsidR="004574C0" w:rsidRDefault="004574C0" w:rsidP="00451908">
          <w:pPr>
            <w:pStyle w:val="a4"/>
            <w:jc w:val="center"/>
          </w:pPr>
        </w:p>
      </w:tc>
      <w:tc>
        <w:tcPr>
          <w:tcW w:w="851" w:type="dxa"/>
          <w:vMerge w:val="restart"/>
          <w:tcBorders>
            <w:top w:val="single" w:sz="8" w:space="0" w:color="auto"/>
            <w:bottom w:val="single" w:sz="8" w:space="0" w:color="auto"/>
          </w:tcBorders>
          <w:noWrap/>
          <w:vAlign w:val="center"/>
        </w:tcPr>
        <w:p w:rsidR="004574C0" w:rsidRPr="00700838" w:rsidRDefault="004574C0" w:rsidP="00451908">
          <w:pPr>
            <w:pStyle w:val="a4"/>
            <w:jc w:val="center"/>
            <w:rPr>
              <w:szCs w:val="20"/>
            </w:rPr>
          </w:pPr>
          <w:r w:rsidRPr="00344B1E">
            <w:rPr>
              <w:szCs w:val="20"/>
            </w:rPr>
            <w:fldChar w:fldCharType="begin"/>
          </w:r>
          <w:r w:rsidRPr="00344B1E">
            <w:rPr>
              <w:szCs w:val="20"/>
            </w:rPr>
            <w:instrText>PAGE   \* MERGEFORMAT</w:instrText>
          </w:r>
          <w:r w:rsidRPr="00344B1E">
            <w:rPr>
              <w:szCs w:val="20"/>
            </w:rPr>
            <w:fldChar w:fldCharType="separate"/>
          </w:r>
          <w:r w:rsidR="00A16628">
            <w:rPr>
              <w:szCs w:val="20"/>
            </w:rPr>
            <w:t>1</w:t>
          </w:r>
          <w:r w:rsidRPr="00344B1E">
            <w:rPr>
              <w:szCs w:val="20"/>
            </w:rPr>
            <w:fldChar w:fldCharType="end"/>
          </w:r>
        </w:p>
      </w:tc>
    </w:tr>
    <w:tr w:rsidR="004574C0">
      <w:trPr>
        <w:cantSplit/>
        <w:trHeight w:hRule="exact" w:val="284"/>
      </w:trPr>
      <w:tc>
        <w:tcPr>
          <w:tcW w:w="566" w:type="dxa"/>
          <w:tcBorders>
            <w:top w:val="single" w:sz="8" w:space="0" w:color="auto"/>
            <w:bottom w:val="single" w:sz="8" w:space="0" w:color="auto"/>
          </w:tcBorders>
          <w:noWrap/>
          <w:vAlign w:val="center"/>
        </w:tcPr>
        <w:p w:rsidR="004574C0" w:rsidRPr="00A64647" w:rsidRDefault="004574C0"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4574C0" w:rsidRPr="00A64647" w:rsidRDefault="004574C0"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4574C0" w:rsidRPr="00A64647" w:rsidRDefault="004574C0"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4574C0" w:rsidRPr="00A64647" w:rsidRDefault="004574C0"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4574C0" w:rsidRPr="00A64647" w:rsidRDefault="004574C0"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4574C0" w:rsidRPr="00A64647" w:rsidRDefault="004574C0" w:rsidP="00451908">
          <w:pPr>
            <w:pStyle w:val="a4"/>
            <w:jc w:val="center"/>
            <w:rPr>
              <w:sz w:val="16"/>
              <w:szCs w:val="16"/>
            </w:rPr>
          </w:pPr>
          <w:r w:rsidRPr="00A64647">
            <w:rPr>
              <w:sz w:val="16"/>
              <w:szCs w:val="16"/>
            </w:rPr>
            <w:t>Дата</w:t>
          </w:r>
        </w:p>
      </w:tc>
      <w:tc>
        <w:tcPr>
          <w:tcW w:w="5387" w:type="dxa"/>
          <w:vMerge/>
          <w:noWrap/>
          <w:vAlign w:val="center"/>
        </w:tcPr>
        <w:p w:rsidR="004574C0" w:rsidRDefault="004574C0" w:rsidP="00451908">
          <w:pPr>
            <w:pStyle w:val="a4"/>
            <w:jc w:val="center"/>
          </w:pPr>
        </w:p>
      </w:tc>
      <w:tc>
        <w:tcPr>
          <w:tcW w:w="851" w:type="dxa"/>
          <w:vMerge/>
          <w:tcBorders>
            <w:top w:val="nil"/>
            <w:bottom w:val="single" w:sz="8" w:space="0" w:color="auto"/>
          </w:tcBorders>
          <w:noWrap/>
          <w:vAlign w:val="center"/>
        </w:tcPr>
        <w:p w:rsidR="004574C0" w:rsidRDefault="004574C0" w:rsidP="00451908">
          <w:pPr>
            <w:pStyle w:val="a4"/>
            <w:jc w:val="center"/>
          </w:pPr>
        </w:p>
      </w:tc>
    </w:tr>
  </w:tbl>
  <w:p w:rsidR="004574C0" w:rsidRPr="00D72CD2" w:rsidRDefault="004574C0" w:rsidP="006C6FFB">
    <w:pPr>
      <w:pStyle w:val="a4"/>
      <w:tabs>
        <w:tab w:val="clear" w:pos="4677"/>
        <w:tab w:val="clear" w:pos="9355"/>
        <w:tab w:val="right" w:pos="9356"/>
      </w:tabs>
      <w:ind w:left="-284" w:right="-569"/>
      <w:rPr>
        <w:sz w:val="16"/>
        <w:szCs w:val="16"/>
      </w:rPr>
    </w:pPr>
  </w:p>
  <w:p w:rsidR="004574C0" w:rsidRDefault="004574C0" w:rsidP="006C6FFB">
    <w:pPr>
      <w:pStyle w:val="a4"/>
      <w:tabs>
        <w:tab w:val="clear" w:pos="4677"/>
        <w:tab w:val="clear" w:pos="9355"/>
        <w:tab w:val="right" w:pos="9356"/>
      </w:tabs>
      <w:ind w:left="-284" w:right="-569"/>
      <w:rPr>
        <w:sz w:val="16"/>
        <w:szCs w:val="16"/>
      </w:rPr>
    </w:pPr>
    <w:r w:rsidRPr="00D72CD2">
      <w:rPr>
        <w:sz w:val="16"/>
        <w:szCs w:val="16"/>
      </w:rPr>
      <w:tab/>
    </w:r>
  </w:p>
  <w:p w:rsidR="004574C0" w:rsidRPr="00A71D3F" w:rsidRDefault="004574C0" w:rsidP="006C6FFB">
    <w:pPr>
      <w:pStyle w:val="a4"/>
      <w:tabs>
        <w:tab w:val="clear" w:pos="4677"/>
        <w:tab w:val="clear" w:pos="9355"/>
        <w:tab w:val="right" w:pos="9356"/>
      </w:tabs>
      <w:ind w:left="-284" w:right="-569"/>
      <w:rPr>
        <w:szCs w:val="20"/>
      </w:rPr>
    </w:pPr>
    <w:r>
      <w:rPr>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4574C0"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8" w:space="0" w:color="auto"/>
            <w:left w:val="single" w:sz="8" w:space="0" w:color="auto"/>
            <w:bottom w:val="single" w:sz="4" w:space="0" w:color="auto"/>
            <w:right w:val="single" w:sz="6"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851" w:type="dxa"/>
          <w:tcBorders>
            <w:top w:val="single" w:sz="8" w:space="0" w:color="auto"/>
            <w:left w:val="single" w:sz="8" w:space="0" w:color="auto"/>
            <w:bottom w:val="single" w:sz="4"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573" w:type="dxa"/>
          <w:tcBorders>
            <w:top w:val="single" w:sz="8" w:space="0" w:color="auto"/>
            <w:left w:val="single" w:sz="8" w:space="0" w:color="auto"/>
            <w:bottom w:val="single" w:sz="4"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4574C0" w:rsidRPr="000C6B6A" w:rsidRDefault="00AB6D95" w:rsidP="00AB6D95">
          <w:pPr>
            <w:pStyle w:val="a4"/>
            <w:jc w:val="center"/>
            <w:rPr>
              <w:rFonts w:ascii="Times New Roman" w:hAnsi="Times New Roman"/>
              <w:b/>
              <w:sz w:val="36"/>
              <w:szCs w:val="36"/>
            </w:rPr>
          </w:pPr>
          <w:r>
            <w:rPr>
              <w:rFonts w:ascii="Times New Roman" w:hAnsi="Times New Roman"/>
              <w:b/>
              <w:i/>
              <w:sz w:val="36"/>
              <w:szCs w:val="36"/>
            </w:rPr>
            <w:t>132</w:t>
          </w:r>
          <w:r w:rsidR="004574C0">
            <w:rPr>
              <w:rFonts w:ascii="Times New Roman" w:hAnsi="Times New Roman"/>
              <w:b/>
              <w:i/>
              <w:sz w:val="36"/>
              <w:szCs w:val="36"/>
            </w:rPr>
            <w:t>/1</w:t>
          </w:r>
          <w:r>
            <w:rPr>
              <w:rFonts w:ascii="Times New Roman" w:hAnsi="Times New Roman"/>
              <w:b/>
              <w:i/>
              <w:sz w:val="36"/>
              <w:szCs w:val="36"/>
            </w:rPr>
            <w:t>8</w:t>
          </w:r>
          <w:r w:rsidR="004574C0">
            <w:rPr>
              <w:rFonts w:ascii="Times New Roman" w:hAnsi="Times New Roman"/>
              <w:b/>
              <w:i/>
              <w:sz w:val="36"/>
              <w:szCs w:val="36"/>
            </w:rPr>
            <w:t>-02</w:t>
          </w:r>
          <w:r w:rsidR="004574C0" w:rsidRPr="000C6B6A">
            <w:rPr>
              <w:rFonts w:ascii="Times New Roman" w:hAnsi="Times New Roman"/>
              <w:b/>
              <w:i/>
              <w:sz w:val="36"/>
              <w:szCs w:val="36"/>
            </w:rPr>
            <w:t>-СП</w:t>
          </w:r>
        </w:p>
      </w:tc>
    </w:tr>
    <w:tr w:rsidR="004574C0"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4" w:space="0" w:color="auto"/>
            <w:left w:val="single" w:sz="8" w:space="0" w:color="auto"/>
            <w:bottom w:val="single" w:sz="8" w:space="0" w:color="auto"/>
            <w:right w:val="single" w:sz="6" w:space="0" w:color="auto"/>
          </w:tcBorders>
          <w:vAlign w:val="center"/>
        </w:tcPr>
        <w:p w:rsidR="004574C0" w:rsidRPr="000C6B6A" w:rsidRDefault="004574C0"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851" w:type="dxa"/>
          <w:tcBorders>
            <w:top w:val="single" w:sz="4" w:space="0" w:color="auto"/>
            <w:left w:val="single" w:sz="8" w:space="0" w:color="auto"/>
            <w:bottom w:val="single" w:sz="8"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573" w:type="dxa"/>
          <w:tcBorders>
            <w:top w:val="single" w:sz="4" w:space="0" w:color="auto"/>
            <w:left w:val="single" w:sz="8" w:space="0" w:color="auto"/>
            <w:bottom w:val="single" w:sz="8" w:space="0" w:color="auto"/>
            <w:right w:val="single" w:sz="8" w:space="0" w:color="auto"/>
          </w:tcBorders>
          <w:vAlign w:val="center"/>
        </w:tcPr>
        <w:p w:rsidR="004574C0" w:rsidRPr="000C6B6A" w:rsidRDefault="004574C0" w:rsidP="001A21CC">
          <w:pPr>
            <w:pStyle w:val="a4"/>
            <w:jc w:val="center"/>
            <w:rPr>
              <w:rFonts w:ascii="Times New Roman" w:hAnsi="Times New Roman"/>
              <w:i/>
            </w:rPr>
          </w:pPr>
        </w:p>
      </w:tc>
      <w:tc>
        <w:tcPr>
          <w:tcW w:w="6232" w:type="dxa"/>
          <w:gridSpan w:val="4"/>
          <w:vMerge/>
          <w:tcBorders>
            <w:top w:val="single" w:sz="4" w:space="0" w:color="auto"/>
            <w:left w:val="single" w:sz="8" w:space="0" w:color="auto"/>
          </w:tcBorders>
          <w:vAlign w:val="center"/>
        </w:tcPr>
        <w:p w:rsidR="004574C0" w:rsidRPr="000C6B6A" w:rsidRDefault="004574C0" w:rsidP="001A21CC">
          <w:pPr>
            <w:pStyle w:val="a4"/>
            <w:jc w:val="center"/>
            <w:rPr>
              <w:rFonts w:ascii="Times New Roman" w:hAnsi="Times New Roman"/>
            </w:rPr>
          </w:pPr>
        </w:p>
      </w:tc>
    </w:tr>
    <w:tr w:rsidR="004574C0"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4574C0" w:rsidRPr="000C6B6A" w:rsidRDefault="004574C0" w:rsidP="00A470A8">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4574C0" w:rsidRPr="000C6B6A" w:rsidRDefault="004574C0" w:rsidP="00A470A8">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4574C0" w:rsidRPr="000C6B6A" w:rsidRDefault="004574C0" w:rsidP="00A470A8">
          <w:pPr>
            <w:pStyle w:val="a4"/>
            <w:jc w:val="center"/>
            <w:rPr>
              <w:rFonts w:ascii="Times New Roman" w:hAnsi="Times New Roman"/>
            </w:rPr>
          </w:pPr>
        </w:p>
      </w:tc>
    </w:tr>
    <w:tr w:rsidR="004574C0"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4574C0" w:rsidRPr="000C6B6A" w:rsidRDefault="004574C0" w:rsidP="00A470A8">
          <w:pPr>
            <w:pStyle w:val="a4"/>
            <w:rPr>
              <w:rFonts w:ascii="Times New Roman" w:hAnsi="Times New Roman"/>
              <w:i/>
              <w:szCs w:val="20"/>
            </w:rPr>
          </w:pPr>
          <w:r>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4574C0" w:rsidRPr="005F4D7D" w:rsidRDefault="004574C0" w:rsidP="00A470A8">
          <w:pPr>
            <w:pStyle w:val="a4"/>
            <w:ind w:left="57"/>
            <w:rPr>
              <w:rFonts w:ascii="Times New Roman" w:hAnsi="Times New Roman"/>
              <w:i/>
              <w:szCs w:val="20"/>
            </w:rPr>
          </w:pPr>
          <w:r w:rsidRPr="005F4D7D">
            <w:rPr>
              <w:rFonts w:ascii="Times New Roman" w:hAnsi="Times New Roman"/>
              <w:i/>
              <w:szCs w:val="20"/>
            </w:rPr>
            <w:t>Муравьёва</w:t>
          </w:r>
        </w:p>
      </w:tc>
      <w:tc>
        <w:tcPr>
          <w:tcW w:w="851" w:type="dxa"/>
          <w:tcBorders>
            <w:top w:val="single" w:sz="8" w:space="0" w:color="auto"/>
            <w:left w:val="single" w:sz="8" w:space="0" w:color="auto"/>
            <w:bottom w:val="single" w:sz="4" w:space="0" w:color="auto"/>
            <w:right w:val="single" w:sz="8" w:space="0" w:color="auto"/>
          </w:tcBorders>
          <w:noWrap/>
          <w:vAlign w:val="center"/>
        </w:tcPr>
        <w:p w:rsidR="004574C0" w:rsidRPr="004358EF" w:rsidRDefault="004574C0" w:rsidP="00A470A8">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3396" w:type="dxa"/>
          <w:vMerge w:val="restart"/>
          <w:tcBorders>
            <w:top w:val="single" w:sz="8" w:space="0" w:color="auto"/>
            <w:left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rsidR="004574C0" w:rsidRPr="000C6B6A" w:rsidRDefault="004574C0" w:rsidP="00A470A8">
          <w:pPr>
            <w:pStyle w:val="a4"/>
            <w:jc w:val="center"/>
            <w:rPr>
              <w:rFonts w:ascii="Times New Roman" w:hAnsi="Times New Roman"/>
              <w:sz w:val="22"/>
              <w:szCs w:val="22"/>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r w:rsidRPr="000C6B6A">
            <w:rPr>
              <w:rFonts w:ascii="Times New Roman" w:hAnsi="Times New Roman"/>
              <w:i/>
            </w:rPr>
            <w:t>Листов</w:t>
          </w:r>
        </w:p>
      </w:tc>
    </w:tr>
    <w:tr w:rsidR="004574C0" w:rsidTr="00681EB5">
      <w:trPr>
        <w:cantSplit/>
        <w:trHeight w:hRule="exact" w:val="284"/>
      </w:trPr>
      <w:tc>
        <w:tcPr>
          <w:tcW w:w="1133" w:type="dxa"/>
          <w:gridSpan w:val="2"/>
          <w:tcBorders>
            <w:right w:val="single" w:sz="8" w:space="0" w:color="auto"/>
          </w:tcBorders>
          <w:noWrap/>
          <w:tcMar>
            <w:left w:w="57" w:type="dxa"/>
          </w:tcMar>
          <w:vAlign w:val="center"/>
        </w:tcPr>
        <w:p w:rsidR="004574C0" w:rsidRPr="000C6B6A" w:rsidRDefault="004574C0" w:rsidP="00A470A8">
          <w:pPr>
            <w:pStyle w:val="a4"/>
            <w:rPr>
              <w:rFonts w:ascii="Times New Roman" w:hAnsi="Times New Roman"/>
              <w:i/>
              <w:szCs w:val="20"/>
            </w:rPr>
          </w:pPr>
        </w:p>
      </w:tc>
      <w:tc>
        <w:tcPr>
          <w:tcW w:w="1134" w:type="dxa"/>
          <w:gridSpan w:val="2"/>
          <w:tcBorders>
            <w:left w:val="single" w:sz="8" w:space="0" w:color="auto"/>
            <w:right w:val="single" w:sz="8" w:space="0" w:color="auto"/>
          </w:tcBorders>
          <w:noWrap/>
          <w:vAlign w:val="center"/>
        </w:tcPr>
        <w:p w:rsidR="004574C0" w:rsidRPr="000C6B6A" w:rsidRDefault="004574C0"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4574C0" w:rsidRPr="000C6B6A" w:rsidRDefault="004574C0" w:rsidP="00A470A8">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4574C0" w:rsidRPr="000C6B6A" w:rsidRDefault="004574C0" w:rsidP="00A470A8">
          <w:pPr>
            <w:pStyle w:val="a4"/>
            <w:jc w:val="center"/>
            <w:rPr>
              <w:rFonts w:ascii="Times New Roman" w:hAnsi="Times New Roman"/>
              <w:i/>
            </w:rPr>
          </w:pPr>
          <w:r w:rsidRPr="000C6B6A">
            <w:rPr>
              <w:rFonts w:ascii="Times New Roman" w:hAnsi="Times New Roman"/>
              <w:i/>
            </w:rPr>
            <w:t>1</w:t>
          </w:r>
        </w:p>
      </w:tc>
    </w:tr>
    <w:tr w:rsidR="004574C0" w:rsidTr="00681EB5">
      <w:trPr>
        <w:cantSplit/>
        <w:trHeight w:hRule="exact" w:val="284"/>
      </w:trPr>
      <w:tc>
        <w:tcPr>
          <w:tcW w:w="1133" w:type="dxa"/>
          <w:gridSpan w:val="2"/>
          <w:tcBorders>
            <w:right w:val="single" w:sz="8" w:space="0" w:color="auto"/>
          </w:tcBorders>
          <w:noWrap/>
          <w:tcMar>
            <w:left w:w="57" w:type="dxa"/>
          </w:tcMar>
          <w:vAlign w:val="center"/>
        </w:tcPr>
        <w:p w:rsidR="004574C0" w:rsidRPr="000C6B6A" w:rsidRDefault="004574C0" w:rsidP="00A470A8">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4574C0" w:rsidRPr="000C6B6A" w:rsidRDefault="004574C0"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4574C0" w:rsidRPr="000C6B6A" w:rsidRDefault="004574C0" w:rsidP="00A470A8">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4574C0" w:rsidRPr="000C6B6A" w:rsidRDefault="004574C0" w:rsidP="00A470A8">
          <w:pPr>
            <w:pStyle w:val="a4"/>
            <w:jc w:val="center"/>
            <w:rPr>
              <w:rFonts w:ascii="Times New Roman" w:hAnsi="Times New Roman"/>
              <w:szCs w:val="20"/>
            </w:rPr>
          </w:pPr>
          <w:r>
            <w:rPr>
              <w:rFonts w:ascii="Times New Roman" w:hAnsi="Times New Roman"/>
              <w:szCs w:val="20"/>
              <w:lang w:eastAsia="ru-RU"/>
            </w:rPr>
            <w:drawing>
              <wp:inline distT="0" distB="0" distL="0" distR="0" wp14:anchorId="0338C37A" wp14:editId="33AFC7DC">
                <wp:extent cx="1570990" cy="205513"/>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4574C0" w:rsidTr="00681EB5">
      <w:trPr>
        <w:cantSplit/>
        <w:trHeight w:hRule="exact" w:val="284"/>
      </w:trPr>
      <w:tc>
        <w:tcPr>
          <w:tcW w:w="1133" w:type="dxa"/>
          <w:gridSpan w:val="2"/>
          <w:tcBorders>
            <w:right w:val="single" w:sz="8" w:space="0" w:color="auto"/>
          </w:tcBorders>
          <w:noWrap/>
          <w:tcMar>
            <w:left w:w="57" w:type="dxa"/>
          </w:tcMar>
          <w:vAlign w:val="center"/>
        </w:tcPr>
        <w:p w:rsidR="004574C0" w:rsidRPr="000C6B6A" w:rsidRDefault="004574C0" w:rsidP="00A470A8">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4574C0" w:rsidRPr="000C6B6A" w:rsidRDefault="004574C0" w:rsidP="00A470A8">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4574C0" w:rsidRPr="000C6B6A" w:rsidRDefault="004574C0" w:rsidP="005F4D7D">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4574C0" w:rsidRDefault="004574C0" w:rsidP="00A470A8">
          <w:pPr>
            <w:pStyle w:val="a4"/>
            <w:jc w:val="center"/>
          </w:pPr>
        </w:p>
      </w:tc>
      <w:tc>
        <w:tcPr>
          <w:tcW w:w="2836" w:type="dxa"/>
          <w:gridSpan w:val="3"/>
          <w:vMerge/>
          <w:tcBorders>
            <w:left w:val="single" w:sz="8" w:space="0" w:color="auto"/>
          </w:tcBorders>
          <w:vAlign w:val="center"/>
        </w:tcPr>
        <w:p w:rsidR="004574C0" w:rsidRDefault="004574C0" w:rsidP="00A470A8">
          <w:pPr>
            <w:pStyle w:val="a4"/>
            <w:jc w:val="center"/>
          </w:pPr>
        </w:p>
      </w:tc>
    </w:tr>
    <w:tr w:rsidR="004574C0"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4574C0" w:rsidRPr="000C6B6A" w:rsidRDefault="004574C0" w:rsidP="00A470A8">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4574C0" w:rsidRPr="000C6B6A" w:rsidRDefault="004574C0" w:rsidP="00A470A8">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4574C0" w:rsidRPr="000C6B6A" w:rsidRDefault="004574C0" w:rsidP="00A470A8">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4574C0" w:rsidRPr="000C6B6A" w:rsidRDefault="004574C0" w:rsidP="005F4D7D">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4574C0" w:rsidRDefault="004574C0" w:rsidP="00A470A8">
          <w:pPr>
            <w:pStyle w:val="a4"/>
            <w:jc w:val="center"/>
          </w:pPr>
        </w:p>
      </w:tc>
      <w:tc>
        <w:tcPr>
          <w:tcW w:w="2836" w:type="dxa"/>
          <w:gridSpan w:val="3"/>
          <w:vMerge/>
          <w:tcBorders>
            <w:left w:val="single" w:sz="8" w:space="0" w:color="auto"/>
          </w:tcBorders>
          <w:vAlign w:val="center"/>
        </w:tcPr>
        <w:p w:rsidR="004574C0" w:rsidRDefault="004574C0" w:rsidP="00A470A8">
          <w:pPr>
            <w:pStyle w:val="a4"/>
            <w:jc w:val="center"/>
          </w:pPr>
        </w:p>
      </w:tc>
    </w:tr>
  </w:tbl>
  <w:p w:rsidR="004574C0" w:rsidRPr="000C6B6A" w:rsidRDefault="004574C0"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C0" w:rsidRPr="0072192B" w:rsidRDefault="004574C0"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77184" behindDoc="1" locked="0" layoutInCell="1" allowOverlap="1" wp14:anchorId="46A0FE42" wp14:editId="2947029E">
              <wp:simplePos x="0" y="0"/>
              <wp:positionH relativeFrom="page">
                <wp:posOffset>180340</wp:posOffset>
              </wp:positionH>
              <wp:positionV relativeFrom="page">
                <wp:posOffset>4752340</wp:posOffset>
              </wp:positionV>
              <wp:extent cx="720090" cy="2520315"/>
              <wp:effectExtent l="0" t="0" r="3810" b="13335"/>
              <wp:wrapNone/>
              <wp:docPr id="3"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7"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985DDB" w:rsidRDefault="004574C0" w:rsidP="00B74126">
                            <w:pPr>
                              <w:pStyle w:val="a4"/>
                              <w:rPr>
                                <w:lang w:val="en-US"/>
                              </w:rPr>
                            </w:pPr>
                            <w:r w:rsidRPr="00985DDB">
                              <w:t>Согласовано</w:t>
                            </w:r>
                          </w:p>
                        </w:txbxContent>
                      </wps:txbx>
                      <wps:bodyPr rot="0" vert="vert270" wrap="square" lIns="0" tIns="0" rIns="0" bIns="0" anchor="t" anchorCtr="0" upright="1">
                        <a:noAutofit/>
                      </wps:bodyPr>
                    </wps:wsp>
                    <wps:wsp>
                      <wps:cNvPr id="20"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pPr>
                              <w:rPr>
                                <w:szCs w:val="22"/>
                              </w:rPr>
                            </w:pPr>
                          </w:p>
                        </w:txbxContent>
                      </wps:txbx>
                      <wps:bodyPr rot="0" vert="vert270" wrap="square" lIns="0" tIns="0" rIns="0" bIns="0" anchor="t" anchorCtr="0" upright="1">
                        <a:noAutofit/>
                      </wps:bodyPr>
                    </wps:wsp>
                    <wps:wsp>
                      <wps:cNvPr id="21"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txbxContent>
                      </wps:txbx>
                      <wps:bodyPr rot="0" vert="vert270" wrap="square" lIns="0" tIns="0" rIns="0" bIns="0" anchor="t" anchorCtr="0" upright="1">
                        <a:noAutofit/>
                      </wps:bodyPr>
                    </wps:wsp>
                    <wps:wsp>
                      <wps:cNvPr id="22"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txbxContent>
                      </wps:txbx>
                      <wps:bodyPr rot="0" vert="vert270" wrap="square" lIns="0" tIns="0" rIns="0" bIns="0" anchor="t" anchorCtr="0" upright="1">
                        <a:noAutofit/>
                      </wps:bodyPr>
                    </wps:wsp>
                    <wps:wsp>
                      <wps:cNvPr id="23"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pPr>
                              <w:rPr>
                                <w:szCs w:val="22"/>
                              </w:rPr>
                            </w:pPr>
                          </w:p>
                        </w:txbxContent>
                      </wps:txbx>
                      <wps:bodyPr rot="0" vert="vert270" wrap="square" lIns="0" tIns="0" rIns="0" bIns="0" anchor="t" anchorCtr="0" upright="1">
                        <a:noAutofit/>
                      </wps:bodyPr>
                    </wps:wsp>
                    <wps:wsp>
                      <wps:cNvPr id="24"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txbxContent>
                      </wps:txbx>
                      <wps:bodyPr rot="0" vert="vert270" wrap="square" lIns="0" tIns="0" rIns="0" bIns="0" anchor="t" anchorCtr="0" upright="1">
                        <a:noAutofit/>
                      </wps:bodyPr>
                    </wps:wsp>
                    <wps:wsp>
                      <wps:cNvPr id="25"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420B6F" w:rsidRDefault="004574C0"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560" o:spid="_x0000_s1031"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u0iYLFoFAADlMQAADgAA&#10;AAAAAAAAAAAAAAAuAgAAZHJzL2Uyb0RvYy54bWxQSwECLQAUAAYACAAAACEA8iMrzOAAAAALAQAA&#10;DwAAAAAAAAAAAAAAAAC0BwAAZHJzL2Rvd25yZXYueG1sUEsFBgAAAAAEAAQA8wAAAMEIAAAAAA==&#10;">
              <v:rect id="Rectangle 561" o:spid="_x0000_s1032" style="position:absolute;left:284;top:7484;width:11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" filled="f" strokeweight="1.25pt"/>
              <v:line id="Line 562" o:spid="_x0000_s1033" style="position:absolute;visibility:visible;mso-wrap-style:square" from="567,7484" to="567,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" strokeweight="1.25pt"/>
              <v:line id="Line 563" o:spid="_x0000_s1034" style="position:absolute;visibility:visible;mso-wrap-style:square" from="851,7484" to="851,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564" o:spid="_x0000_s1035" style="position:absolute;visibility:visible;mso-wrap-style:square" from="1134,7484" to="1134,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565" o:spid="_x0000_s1036" style="position:absolute;visibility:visible;mso-wrap-style:square" from="567,8051" to="141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" strokeweight="1.25pt"/>
              <v:line id="Line 566" o:spid="_x0000_s1037" style="position:absolute;visibility:visible;mso-wrap-style:square" from="567,8902" to="1416,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" strokeweight="1.25pt"/>
              <v:line id="Line 567" o:spid="_x0000_s1038" style="position:absolute;visibility:visible;mso-wrap-style:square" from="567,10036" to="1416,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" strokeweight="1.25pt"/>
              <v:shapetype id="_x0000_t202" coordsize="21600,21600" o:spt="202" path="m,l,21600r21600,l21600,xe">
                <v:stroke joinstyle="miter"/>
                <v:path gradientshapeok="t" o:connecttype="rect"/>
              </v:shapetype>
              <v:shape id="Text Box 568" o:spid="_x0000_s1039" type="#_x0000_t202" style="position:absolute;left:285;top:10036;width:2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" filled="f" stroked="f">
                <v:textbox style="layout-flow:vertical;mso-layout-flow-alt:bottom-to-top" inset="0,0,0,0">
                  <w:txbxContent>
                    <w:p w:rsidR="00182E4D" w:rsidRPr="00985DDB" w:rsidRDefault="00182E4D" w:rsidP="00B74126">
                      <w:pPr>
                        <w:pStyle w:val="a4"/>
                        <w:rPr>
                          <w:lang w:val="en-US"/>
                        </w:rPr>
                      </w:pPr>
                      <w:r w:rsidRPr="00985DDB">
                        <w:t>Согласовано</w:t>
                      </w:r>
                    </w:p>
                  </w:txbxContent>
                </v:textbox>
              </v:shape>
              <v:shape id="Text Box 569" o:spid="_x0000_s1040" type="#_x0000_t202" style="position:absolute;left:567;top:10036;width:2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" filled="f" stroked="f">
                <v:textbox style="layout-flow:vertical;mso-layout-flow-alt:bottom-to-top" inset="0,0,0,0">
                  <w:txbxContent>
                    <w:p w:rsidR="00182E4D" w:rsidRPr="00420B6F" w:rsidRDefault="00182E4D" w:rsidP="00420B6F">
                      <w:pPr>
                        <w:rPr>
                          <w:szCs w:val="22"/>
                        </w:rPr>
                      </w:pPr>
                    </w:p>
                  </w:txbxContent>
                </v:textbox>
              </v:shape>
              <v:shape id="Text Box 570" o:spid="_x0000_s1041" type="#_x0000_t202" style="position:absolute;left:567;top:8959;width:28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" filled="f" stroked="f">
                <v:textbox style="layout-flow:vertical;mso-layout-flow-alt:bottom-to-top" inset="0,0,0,0">
                  <w:txbxContent>
                    <w:p w:rsidR="00182E4D" w:rsidRPr="00420B6F" w:rsidRDefault="00182E4D" w:rsidP="00420B6F"/>
                  </w:txbxContent>
                </v:textbox>
              </v:shape>
              <v:shape id="Text Box 571" o:spid="_x0000_s1042" type="#_x0000_t202" style="position:absolute;left:851;top:10036;width:2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" filled="f" stroked="f">
                <v:textbox style="layout-flow:vertical;mso-layout-flow-alt:bottom-to-top" inset="0,0,0,0">
                  <w:txbxContent>
                    <w:p w:rsidR="00182E4D" w:rsidRPr="00420B6F" w:rsidRDefault="00182E4D" w:rsidP="00420B6F"/>
                  </w:txbxContent>
                </v:textbox>
              </v:shape>
              <v:shape id="Text Box 572" o:spid="_x0000_s1043" type="#_x0000_t202" style="position:absolute;left:851;top:8959;width:28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" filled="f" stroked="f">
                <v:textbox style="layout-flow:vertical;mso-layout-flow-alt:bottom-to-top" inset="0,0,0,0">
                  <w:txbxContent>
                    <w:p w:rsidR="00182E4D" w:rsidRPr="00420B6F" w:rsidRDefault="00182E4D" w:rsidP="00420B6F">
                      <w:pPr>
                        <w:rPr>
                          <w:szCs w:val="22"/>
                        </w:rPr>
                      </w:pPr>
                    </w:p>
                  </w:txbxContent>
                </v:textbox>
              </v:shape>
              <v:shape id="Text Box 573" o:spid="_x0000_s1044" type="#_x0000_t202" style="position:absolute;left:1134;top:10036;width:2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" filled="f" stroked="f">
                <v:textbox style="layout-flow:vertical;mso-layout-flow-alt:bottom-to-top" inset="0,0,0,0">
                  <w:txbxContent>
                    <w:p w:rsidR="00182E4D" w:rsidRPr="00420B6F" w:rsidRDefault="00182E4D" w:rsidP="00420B6F"/>
                  </w:txbxContent>
                </v:textbox>
              </v:shape>
              <v:shape id="Text Box 574" o:spid="_x0000_s1045" type="#_x0000_t202" style="position:absolute;left:1134;top:8959;width:28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" filled="f" stroked="f">
                <v:textbox style="layout-flow:vertical;mso-layout-flow-alt:bottom-to-top" inset="0,0,0,0">
                  <w:txbxContent>
                    <w:p w:rsidR="00182E4D" w:rsidRPr="00420B6F" w:rsidRDefault="00182E4D" w:rsidP="00420B6F"/>
                  </w:txbxContent>
                </v:textbox>
              </v:shape>
              <w10:wrap anchorx="page" anchory="page"/>
            </v:group>
          </w:pict>
        </mc:Fallback>
      </mc:AlternateContent>
    </w:r>
    <w:r w:rsidRPr="0072192B">
      <w:rPr>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4C0" w:rsidRDefault="004574C0" w:rsidP="009E3464">
      <w:pPr>
        <w:spacing w:line="240" w:lineRule="auto"/>
      </w:pPr>
      <w:r>
        <w:separator/>
      </w:r>
    </w:p>
  </w:footnote>
  <w:footnote w:type="continuationSeparator" w:id="0">
    <w:p w:rsidR="004574C0" w:rsidRDefault="004574C0"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4C0" w:rsidRDefault="004574C0">
    <w:pPr>
      <w:pStyle w:val="a3"/>
    </w:pPr>
    <w:r>
      <w:rPr>
        <w:noProof/>
        <w:lang w:eastAsia="ru-RU"/>
      </w:rPr>
      <mc:AlternateContent>
        <mc:Choice Requires="wps">
          <w:drawing>
            <wp:anchor distT="0" distB="0" distL="114300" distR="114300" simplePos="0" relativeHeight="251671040" behindDoc="1" locked="0" layoutInCell="1" allowOverlap="1">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B55EA2"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519F8F"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4574C0"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4574C0" w:rsidRPr="000C6B6A" w:rsidRDefault="004574C0" w:rsidP="00F135A4">
          <w:pPr>
            <w:pStyle w:val="a4"/>
            <w:jc w:val="center"/>
            <w:rPr>
              <w:rFonts w:ascii="Times New Roman" w:hAnsi="Times New Roman"/>
              <w:i/>
              <w:szCs w:val="20"/>
            </w:rPr>
          </w:pPr>
          <w:r w:rsidRPr="000C6B6A">
            <w:rPr>
              <w:rFonts w:ascii="Times New Roman" w:hAnsi="Times New Roman"/>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rsidR="004574C0" w:rsidRPr="000C6B6A" w:rsidRDefault="004574C0" w:rsidP="00F135A4">
          <w:pPr>
            <w:pStyle w:val="a4"/>
            <w:jc w:val="center"/>
            <w:rPr>
              <w:rFonts w:ascii="Times New Roman" w:hAnsi="Times New Roman"/>
              <w:szCs w:val="20"/>
            </w:rPr>
          </w:pPr>
        </w:p>
      </w:tc>
    </w:tr>
    <w:tr w:rsidR="004574C0" w:rsidRPr="000C6B6A"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4574C0" w:rsidRPr="000C6B6A" w:rsidRDefault="004574C0" w:rsidP="00F135A4">
          <w:pPr>
            <w:pStyle w:val="a4"/>
            <w:jc w:val="center"/>
            <w:rPr>
              <w:rFonts w:ascii="Times New Roman" w:hAnsi="Times New Roman"/>
              <w:i/>
              <w:szCs w:val="20"/>
            </w:rPr>
          </w:pPr>
          <w:r w:rsidRPr="000C6B6A">
            <w:rPr>
              <w:rFonts w:ascii="Times New Roman" w:hAnsi="Times New Roman"/>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rsidR="004574C0" w:rsidRPr="000C6B6A" w:rsidRDefault="004574C0" w:rsidP="00F135A4">
          <w:pPr>
            <w:pStyle w:val="a4"/>
            <w:jc w:val="center"/>
            <w:rPr>
              <w:rFonts w:ascii="Times New Roman" w:hAnsi="Times New Roman"/>
              <w:szCs w:val="20"/>
            </w:rPr>
          </w:pPr>
        </w:p>
      </w:tc>
    </w:tr>
    <w:tr w:rsidR="004574C0"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4574C0" w:rsidRPr="000C6B6A" w:rsidRDefault="004574C0" w:rsidP="00F135A4">
          <w:pPr>
            <w:pStyle w:val="a4"/>
            <w:jc w:val="center"/>
            <w:rPr>
              <w:rFonts w:ascii="Times New Roman" w:hAnsi="Times New Roman"/>
              <w:i/>
              <w:szCs w:val="20"/>
            </w:rPr>
          </w:pPr>
          <w:r w:rsidRPr="000C6B6A">
            <w:rPr>
              <w:rFonts w:ascii="Times New Roman" w:hAnsi="Times New Roman"/>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rsidR="004574C0" w:rsidRPr="000C6B6A" w:rsidRDefault="004574C0" w:rsidP="00F135A4">
          <w:pPr>
            <w:pStyle w:val="a4"/>
            <w:jc w:val="center"/>
            <w:rPr>
              <w:rFonts w:ascii="Times New Roman" w:hAnsi="Times New Roman"/>
              <w:b/>
              <w:szCs w:val="20"/>
            </w:rPr>
          </w:pPr>
        </w:p>
      </w:tc>
    </w:tr>
  </w:tbl>
  <w:p w:rsidR="004574C0" w:rsidRPr="000C6B6A" w:rsidRDefault="004574C0">
    <w:pPr>
      <w:pStyle w:val="a3"/>
      <w:rPr>
        <w:rFonts w:ascii="Times New Roman" w:hAnsi="Times New Roman"/>
        <w:sz w:val="20"/>
        <w:szCs w:val="20"/>
        <w:lang w:eastAsia="ru-RU"/>
      </w:rPr>
    </w:pPr>
    <w:r>
      <w:rPr>
        <w:rFonts w:ascii="Times New Roman" w:hAnsi="Times New Roman"/>
        <w:noProof/>
        <w:lang w:eastAsia="ru-RU"/>
      </w:rPr>
      <mc:AlternateContent>
        <mc:Choice Requires="wpg">
          <w:drawing>
            <wp:anchor distT="0" distB="0" distL="114300" distR="114300" simplePos="0" relativeHeight="251673088" behindDoc="1" locked="0" layoutInCell="1" allowOverlap="1">
              <wp:simplePos x="0" y="0"/>
              <wp:positionH relativeFrom="page">
                <wp:posOffset>180340</wp:posOffset>
              </wp:positionH>
              <wp:positionV relativeFrom="page">
                <wp:posOffset>180340</wp:posOffset>
              </wp:positionV>
              <wp:extent cx="7200265" cy="10332085"/>
              <wp:effectExtent l="0" t="0" r="635"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2"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7A81317"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1027" style="position:absolute;left:524;top:52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v:rect id="Rectangle 14" o:spid="_x0000_s1028" style="position:absolute;left:1658;top:807;width:9921;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" filled="f" strokeweight="1.2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4574C0" w:rsidRPr="00970BFD">
      <w:trPr>
        <w:cantSplit/>
        <w:trHeight w:hRule="exact" w:val="1418"/>
      </w:trPr>
      <w:tc>
        <w:tcPr>
          <w:tcW w:w="288" w:type="dxa"/>
          <w:textDirection w:val="btLr"/>
          <w:vAlign w:val="center"/>
        </w:tcPr>
        <w:p w:rsidR="004574C0" w:rsidRPr="00A470A8" w:rsidRDefault="004574C0" w:rsidP="009D5D94">
          <w:pPr>
            <w:pStyle w:val="a4"/>
            <w:jc w:val="center"/>
            <w:rPr>
              <w:rFonts w:ascii="ISOCPEUR" w:hAnsi="ISOCPEUR"/>
              <w:i/>
              <w:szCs w:val="20"/>
            </w:rPr>
          </w:pPr>
          <w:r w:rsidRPr="00A470A8">
            <w:rPr>
              <w:rFonts w:ascii="ISOCPEUR" w:hAnsi="ISOCPEUR"/>
              <w:i/>
              <w:szCs w:val="20"/>
            </w:rPr>
            <w:t>Взам. инв. №</w:t>
          </w:r>
        </w:p>
      </w:tc>
      <w:tc>
        <w:tcPr>
          <w:tcW w:w="392" w:type="dxa"/>
          <w:textDirection w:val="btLr"/>
          <w:vAlign w:val="center"/>
        </w:tcPr>
        <w:p w:rsidR="004574C0" w:rsidRPr="00B64439" w:rsidRDefault="004574C0" w:rsidP="009D5D94">
          <w:pPr>
            <w:pStyle w:val="a4"/>
            <w:jc w:val="center"/>
            <w:rPr>
              <w:szCs w:val="20"/>
            </w:rPr>
          </w:pPr>
        </w:p>
      </w:tc>
    </w:tr>
    <w:tr w:rsidR="004574C0" w:rsidRPr="00970BFD">
      <w:trPr>
        <w:cantSplit/>
        <w:trHeight w:hRule="exact" w:val="1985"/>
      </w:trPr>
      <w:tc>
        <w:tcPr>
          <w:tcW w:w="288" w:type="dxa"/>
          <w:textDirection w:val="btLr"/>
          <w:vAlign w:val="center"/>
        </w:tcPr>
        <w:p w:rsidR="004574C0" w:rsidRPr="00A470A8" w:rsidRDefault="004574C0" w:rsidP="009D5D94">
          <w:pPr>
            <w:pStyle w:val="a4"/>
            <w:jc w:val="center"/>
            <w:rPr>
              <w:rFonts w:ascii="ISOCPEUR" w:hAnsi="ISOCPEUR"/>
              <w:i/>
              <w:szCs w:val="20"/>
            </w:rPr>
          </w:pPr>
          <w:r w:rsidRPr="00A470A8">
            <w:rPr>
              <w:rFonts w:ascii="ISOCPEUR" w:hAnsi="ISOCPEUR"/>
              <w:i/>
              <w:szCs w:val="20"/>
            </w:rPr>
            <w:t>Подп. и дата</w:t>
          </w:r>
        </w:p>
      </w:tc>
      <w:tc>
        <w:tcPr>
          <w:tcW w:w="392" w:type="dxa"/>
          <w:textDirection w:val="btLr"/>
          <w:vAlign w:val="center"/>
        </w:tcPr>
        <w:p w:rsidR="004574C0" w:rsidRPr="00B64439" w:rsidRDefault="004574C0" w:rsidP="009D5D94">
          <w:pPr>
            <w:pStyle w:val="a4"/>
            <w:jc w:val="center"/>
            <w:rPr>
              <w:szCs w:val="20"/>
            </w:rPr>
          </w:pPr>
        </w:p>
      </w:tc>
    </w:tr>
    <w:tr w:rsidR="004574C0" w:rsidRPr="00B64439">
      <w:trPr>
        <w:cantSplit/>
        <w:trHeight w:hRule="exact" w:val="1418"/>
      </w:trPr>
      <w:tc>
        <w:tcPr>
          <w:tcW w:w="288" w:type="dxa"/>
          <w:textDirection w:val="btLr"/>
          <w:vAlign w:val="center"/>
        </w:tcPr>
        <w:p w:rsidR="004574C0" w:rsidRPr="00A470A8" w:rsidRDefault="004574C0" w:rsidP="009D5D94">
          <w:pPr>
            <w:pStyle w:val="a4"/>
            <w:jc w:val="center"/>
            <w:rPr>
              <w:rFonts w:ascii="ISOCPEUR" w:hAnsi="ISOCPEUR"/>
              <w:i/>
              <w:szCs w:val="20"/>
            </w:rPr>
          </w:pPr>
          <w:r w:rsidRPr="00A470A8">
            <w:rPr>
              <w:rFonts w:ascii="ISOCPEUR" w:hAnsi="ISOCPEUR"/>
              <w:i/>
              <w:szCs w:val="20"/>
            </w:rPr>
            <w:t>Инв. № подл.</w:t>
          </w:r>
        </w:p>
      </w:tc>
      <w:tc>
        <w:tcPr>
          <w:tcW w:w="392" w:type="dxa"/>
          <w:textDirection w:val="btLr"/>
          <w:vAlign w:val="center"/>
        </w:tcPr>
        <w:p w:rsidR="004574C0" w:rsidRPr="00B64439" w:rsidRDefault="004574C0" w:rsidP="009D5D94">
          <w:pPr>
            <w:pStyle w:val="a4"/>
            <w:jc w:val="center"/>
            <w:rPr>
              <w:b/>
              <w:szCs w:val="20"/>
            </w:rPr>
          </w:pPr>
        </w:p>
      </w:tc>
    </w:tr>
  </w:tbl>
  <w:p w:rsidR="004574C0" w:rsidRDefault="004574C0" w:rsidP="00351D03">
    <w:pPr>
      <w:pStyle w:val="a3"/>
      <w:tabs>
        <w:tab w:val="clear" w:pos="4677"/>
      </w:tabs>
    </w:pPr>
    <w:r>
      <w:rPr>
        <w:noProof/>
        <w:lang w:eastAsia="ru-RU"/>
      </w:rPr>
      <mc:AlternateContent>
        <mc:Choice Requires="wpg">
          <w:drawing>
            <wp:anchor distT="0" distB="0" distL="114300" distR="114300" simplePos="0" relativeHeight="251667968" behindDoc="1" locked="0" layoutInCell="1" allowOverlap="1" wp14:anchorId="4D8511AE" wp14:editId="0504181B">
              <wp:simplePos x="0" y="0"/>
              <wp:positionH relativeFrom="page">
                <wp:posOffset>467995</wp:posOffset>
              </wp:positionH>
              <wp:positionV relativeFrom="page">
                <wp:posOffset>7272655</wp:posOffset>
              </wp:positionV>
              <wp:extent cx="431800" cy="3060065"/>
              <wp:effectExtent l="0" t="0" r="6350" b="6985"/>
              <wp:wrapNone/>
              <wp:docPr id="3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4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B15B74" id="Group 593" o:spid="_x0000_s1026" style="position:absolute;margin-left:36.85pt;margin-top:572.65pt;width:34pt;height:240.95pt;z-index:-251648512;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" strokeweight=".5pt"/>
              <w10:wrap anchorx="page" anchory="page"/>
            </v:group>
          </w:pict>
        </mc:Fallback>
      </mc:AlternateContent>
    </w:r>
    <w:r>
      <w:rPr>
        <w:noProof/>
        <w:lang w:eastAsia="ru-RU"/>
      </w:rPr>
      <mc:AlternateContent>
        <mc:Choice Requires="wpg">
          <w:drawing>
            <wp:anchor distT="0" distB="0" distL="114300" distR="114300" simplePos="0" relativeHeight="251666944" behindDoc="0" locked="0" layoutInCell="1" allowOverlap="1" wp14:anchorId="091D79C3" wp14:editId="4AD4D8EC">
              <wp:simplePos x="0" y="0"/>
              <wp:positionH relativeFrom="page">
                <wp:posOffset>7021195</wp:posOffset>
              </wp:positionH>
              <wp:positionV relativeFrom="page">
                <wp:posOffset>180340</wp:posOffset>
              </wp:positionV>
              <wp:extent cx="360045" cy="180340"/>
              <wp:effectExtent l="0" t="0" r="1905" b="10160"/>
              <wp:wrapNone/>
              <wp:docPr id="3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36"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4C0" w:rsidRPr="007268FC" w:rsidRDefault="004574C0" w:rsidP="00700838">
                            <w:pPr>
                              <w:pStyle w:val="a3"/>
                              <w:jc w:val="center"/>
                              <w:rPr>
                                <w:rFonts w:ascii="ISOCPEUR" w:hAnsi="ISOCPEUR" w:cs="Arial"/>
                                <w:i/>
                                <w:sz w:val="22"/>
                                <w:szCs w:val="20"/>
                              </w:rPr>
                            </w:pPr>
                            <w:r>
                              <w:rPr>
                                <w:rFonts w:ascii="ISOCPEUR" w:hAnsi="ISOCPEUR" w:cs="Arial"/>
                                <w:i/>
                                <w:sz w:val="22"/>
                                <w:szCs w:val="20"/>
                              </w:rPr>
                              <w:fldChar w:fldCharType="begin"/>
                            </w:r>
                            <w:r>
                              <w:rPr>
                                <w:rFonts w:ascii="ISOCPEUR" w:hAnsi="ISOCPEUR" w:cs="Arial"/>
                                <w:i/>
                                <w:sz w:val="22"/>
                                <w:szCs w:val="20"/>
                              </w:rPr>
                              <w:instrText xml:space="preserve"> </w:instrText>
                            </w:r>
                            <w:r>
                              <w:rPr>
                                <w:rFonts w:ascii="ISOCPEUR" w:hAnsi="ISOCPEUR" w:cs="Arial"/>
                                <w:i/>
                                <w:sz w:val="22"/>
                                <w:szCs w:val="20"/>
                                <w:lang w:val="en-US"/>
                              </w:rPr>
                              <w:instrText xml:space="preserve"> =4+ </w:instrText>
                            </w:r>
                            <w:r>
                              <w:rPr>
                                <w:rFonts w:ascii="ISOCPEUR" w:hAnsi="ISOCPEUR" w:cs="Arial"/>
                                <w:i/>
                                <w:sz w:val="22"/>
                                <w:szCs w:val="20"/>
                                <w:lang w:val="en-US"/>
                              </w:rPr>
                              <w:fldChar w:fldCharType="begin"/>
                            </w:r>
                            <w:r>
                              <w:rPr>
                                <w:rFonts w:ascii="ISOCPEUR" w:hAnsi="ISOCPEUR" w:cs="Arial"/>
                                <w:i/>
                                <w:sz w:val="22"/>
                                <w:szCs w:val="20"/>
                                <w:lang w:val="en-US"/>
                              </w:rPr>
                              <w:instrText xml:space="preserve">page  </w:instrText>
                            </w:r>
                            <w:r>
                              <w:rPr>
                                <w:rFonts w:ascii="ISOCPEUR" w:hAnsi="ISOCPEUR" w:cs="Arial"/>
                                <w:i/>
                                <w:sz w:val="22"/>
                                <w:szCs w:val="20"/>
                                <w:lang w:val="en-US"/>
                              </w:rPr>
                              <w:fldChar w:fldCharType="separate"/>
                            </w:r>
                            <w:r w:rsidR="00A16628">
                              <w:rPr>
                                <w:rFonts w:ascii="ISOCPEUR" w:hAnsi="ISOCPEUR" w:cs="Arial"/>
                                <w:i/>
                                <w:noProof/>
                                <w:sz w:val="22"/>
                                <w:szCs w:val="20"/>
                                <w:lang w:val="en-US"/>
                              </w:rPr>
                              <w:instrText>1</w:instrText>
                            </w:r>
                            <w:r>
                              <w:rPr>
                                <w:rFonts w:ascii="ISOCPEUR" w:hAnsi="ISOCPEUR" w:cs="Arial"/>
                                <w:i/>
                                <w:sz w:val="22"/>
                                <w:szCs w:val="20"/>
                                <w:lang w:val="en-US"/>
                              </w:rPr>
                              <w:fldChar w:fldCharType="end"/>
                            </w:r>
                            <w:r>
                              <w:rPr>
                                <w:rFonts w:ascii="ISOCPEUR" w:hAnsi="ISOCPEUR" w:cs="Arial"/>
                                <w:i/>
                                <w:sz w:val="22"/>
                                <w:szCs w:val="20"/>
                              </w:rPr>
                              <w:instrText xml:space="preserve"> </w:instrText>
                            </w:r>
                            <w:r>
                              <w:rPr>
                                <w:rFonts w:ascii="ISOCPEUR" w:hAnsi="ISOCPEUR" w:cs="Arial"/>
                                <w:i/>
                                <w:sz w:val="22"/>
                                <w:szCs w:val="20"/>
                              </w:rPr>
                              <w:fldChar w:fldCharType="separate"/>
                            </w:r>
                            <w:r w:rsidR="00A16628">
                              <w:rPr>
                                <w:rFonts w:ascii="ISOCPEUR" w:hAnsi="ISOCPEUR" w:cs="Arial"/>
                                <w:i/>
                                <w:noProof/>
                                <w:sz w:val="22"/>
                                <w:szCs w:val="20"/>
                              </w:rPr>
                              <w:t>5</w:t>
                            </w:r>
                            <w:r>
                              <w:rPr>
                                <w:rFonts w:ascii="ISOCPEUR" w:hAnsi="ISOCPEUR" w:cs="Arial"/>
                                <w:i/>
                                <w:sz w:val="22"/>
                                <w:szCs w:val="20"/>
                              </w:rPr>
                              <w:fldChar w:fldCharType="end"/>
                            </w:r>
                          </w:p>
                        </w:txbxContent>
                      </wps:txbx>
                      <wps:bodyPr rot="0" vert="horz" wrap="square" lIns="0" tIns="0" rIns="0" bIns="0" anchor="ctr" anchorCtr="0" upright="1">
                        <a:noAutofit/>
                      </wps:bodyPr>
                    </wps:wsp>
                    <wps:wsp>
                      <wps:cNvPr id="37"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027" style="position:absolute;margin-left:552.85pt;margin-top:14.2pt;width:28.35pt;height:14.2pt;z-index:251666944;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4574C0" w:rsidRPr="007268FC" w:rsidRDefault="004574C0" w:rsidP="00700838">
                      <w:pPr>
                        <w:pStyle w:val="a3"/>
                        <w:jc w:val="center"/>
                        <w:rPr>
                          <w:rFonts w:ascii="ISOCPEUR" w:hAnsi="ISOCPEUR" w:cs="Arial"/>
                          <w:i/>
                          <w:sz w:val="22"/>
                          <w:szCs w:val="20"/>
                        </w:rPr>
                      </w:pPr>
                      <w:r>
                        <w:rPr>
                          <w:rFonts w:ascii="ISOCPEUR" w:hAnsi="ISOCPEUR" w:cs="Arial"/>
                          <w:i/>
                          <w:sz w:val="22"/>
                          <w:szCs w:val="20"/>
                        </w:rPr>
                        <w:fldChar w:fldCharType="begin"/>
                      </w:r>
                      <w:r>
                        <w:rPr>
                          <w:rFonts w:ascii="ISOCPEUR" w:hAnsi="ISOCPEUR" w:cs="Arial"/>
                          <w:i/>
                          <w:sz w:val="22"/>
                          <w:szCs w:val="20"/>
                        </w:rPr>
                        <w:instrText xml:space="preserve"> </w:instrText>
                      </w:r>
                      <w:r>
                        <w:rPr>
                          <w:rFonts w:ascii="ISOCPEUR" w:hAnsi="ISOCPEUR" w:cs="Arial"/>
                          <w:i/>
                          <w:sz w:val="22"/>
                          <w:szCs w:val="20"/>
                          <w:lang w:val="en-US"/>
                        </w:rPr>
                        <w:instrText xml:space="preserve"> =4+ </w:instrText>
                      </w:r>
                      <w:r>
                        <w:rPr>
                          <w:rFonts w:ascii="ISOCPEUR" w:hAnsi="ISOCPEUR" w:cs="Arial"/>
                          <w:i/>
                          <w:sz w:val="22"/>
                          <w:szCs w:val="20"/>
                          <w:lang w:val="en-US"/>
                        </w:rPr>
                        <w:fldChar w:fldCharType="begin"/>
                      </w:r>
                      <w:r>
                        <w:rPr>
                          <w:rFonts w:ascii="ISOCPEUR" w:hAnsi="ISOCPEUR" w:cs="Arial"/>
                          <w:i/>
                          <w:sz w:val="22"/>
                          <w:szCs w:val="20"/>
                          <w:lang w:val="en-US"/>
                        </w:rPr>
                        <w:instrText xml:space="preserve">page  </w:instrText>
                      </w:r>
                      <w:r>
                        <w:rPr>
                          <w:rFonts w:ascii="ISOCPEUR" w:hAnsi="ISOCPEUR" w:cs="Arial"/>
                          <w:i/>
                          <w:sz w:val="22"/>
                          <w:szCs w:val="20"/>
                          <w:lang w:val="en-US"/>
                        </w:rPr>
                        <w:fldChar w:fldCharType="separate"/>
                      </w:r>
                      <w:r w:rsidR="00A16628">
                        <w:rPr>
                          <w:rFonts w:ascii="ISOCPEUR" w:hAnsi="ISOCPEUR" w:cs="Arial"/>
                          <w:i/>
                          <w:noProof/>
                          <w:sz w:val="22"/>
                          <w:szCs w:val="20"/>
                          <w:lang w:val="en-US"/>
                        </w:rPr>
                        <w:instrText>1</w:instrText>
                      </w:r>
                      <w:r>
                        <w:rPr>
                          <w:rFonts w:ascii="ISOCPEUR" w:hAnsi="ISOCPEUR" w:cs="Arial"/>
                          <w:i/>
                          <w:sz w:val="22"/>
                          <w:szCs w:val="20"/>
                          <w:lang w:val="en-US"/>
                        </w:rPr>
                        <w:fldChar w:fldCharType="end"/>
                      </w:r>
                      <w:r>
                        <w:rPr>
                          <w:rFonts w:ascii="ISOCPEUR" w:hAnsi="ISOCPEUR" w:cs="Arial"/>
                          <w:i/>
                          <w:sz w:val="22"/>
                          <w:szCs w:val="20"/>
                        </w:rPr>
                        <w:instrText xml:space="preserve"> </w:instrText>
                      </w:r>
                      <w:r>
                        <w:rPr>
                          <w:rFonts w:ascii="ISOCPEUR" w:hAnsi="ISOCPEUR" w:cs="Arial"/>
                          <w:i/>
                          <w:sz w:val="22"/>
                          <w:szCs w:val="20"/>
                        </w:rPr>
                        <w:fldChar w:fldCharType="separate"/>
                      </w:r>
                      <w:r w:rsidR="00A16628">
                        <w:rPr>
                          <w:rFonts w:ascii="ISOCPEUR" w:hAnsi="ISOCPEUR" w:cs="Arial"/>
                          <w:i/>
                          <w:noProof/>
                          <w:sz w:val="22"/>
                          <w:szCs w:val="20"/>
                        </w:rPr>
                        <w:t>5</w:t>
                      </w:r>
                      <w:r>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w10:wrap anchorx="page" anchory="page"/>
            </v:group>
          </w:pict>
        </mc:Fallback>
      </mc:AlternateContent>
    </w:r>
    <w:r>
      <w:rPr>
        <w:noProof/>
        <w:lang w:eastAsia="ru-RU"/>
      </w:rPr>
      <mc:AlternateContent>
        <mc:Choice Requires="wps">
          <w:drawing>
            <wp:anchor distT="0" distB="0" distL="114300" distR="114300" simplePos="0" relativeHeight="251665920" behindDoc="1" locked="0" layoutInCell="1" allowOverlap="1" wp14:anchorId="6292C095" wp14:editId="32F2EEB8">
              <wp:simplePos x="0" y="0"/>
              <wp:positionH relativeFrom="page">
                <wp:posOffset>900430</wp:posOffset>
              </wp:positionH>
              <wp:positionV relativeFrom="page">
                <wp:posOffset>360045</wp:posOffset>
              </wp:positionV>
              <wp:extent cx="6299835" cy="9972040"/>
              <wp:effectExtent l="0" t="0" r="5715" b="0"/>
              <wp:wrapNone/>
              <wp:docPr id="2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1BEB7F" id="Rectangle 588" o:spid="_x0000_s1026" style="position:absolute;margin-left:70.9pt;margin-top:28.35pt;width:496.05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" filled="f" strokeweight="1.25pt">
              <w10:wrap anchorx="page" anchory="page"/>
            </v:rect>
          </w:pict>
        </mc:Fallback>
      </mc:AlternateContent>
    </w:r>
    <w:r>
      <w:rPr>
        <w:noProof/>
        <w:lang w:eastAsia="ru-RU"/>
      </w:rPr>
      <mc:AlternateContent>
        <mc:Choice Requires="wps">
          <w:drawing>
            <wp:anchor distT="0" distB="0" distL="114300" distR="114300" simplePos="0" relativeHeight="251664896" behindDoc="1" locked="0" layoutInCell="1" allowOverlap="1" wp14:anchorId="2CBCD379" wp14:editId="63099F7F">
              <wp:simplePos x="0" y="0"/>
              <wp:positionH relativeFrom="page">
                <wp:align>center</wp:align>
              </wp:positionH>
              <wp:positionV relativeFrom="page">
                <wp:align>center</wp:align>
              </wp:positionV>
              <wp:extent cx="7200265" cy="10332085"/>
              <wp:effectExtent l="0" t="0" r="635" b="0"/>
              <wp:wrapNone/>
              <wp:docPr id="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833E28" id="Rectangle 587" o:spid="_x0000_s1026" style="position:absolute;margin-left:0;margin-top:0;width:566.95pt;height:813.5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Wew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" filled="f" strokeweight=".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89E20C28"/>
    <w:lvl w:ilvl="0" w:tplc="B4349E3C">
      <w:start w:val="1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AD5"/>
    <w:multiLevelType w:val="multilevel"/>
    <w:tmpl w:val="9CCA9DF4"/>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016D5937"/>
    <w:multiLevelType w:val="hybridMultilevel"/>
    <w:tmpl w:val="9586B0AC"/>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3">
    <w:nsid w:val="0A6A2EA5"/>
    <w:multiLevelType w:val="hybridMultilevel"/>
    <w:tmpl w:val="443893C8"/>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
    <w:nsid w:val="1A043747"/>
    <w:multiLevelType w:val="hybridMultilevel"/>
    <w:tmpl w:val="D4D6CE0A"/>
    <w:lvl w:ilvl="0" w:tplc="9B769FA4">
      <w:start w:val="26"/>
      <w:numFmt w:val="decimal"/>
      <w:lvlText w:val="%1."/>
      <w:lvlJc w:val="left"/>
      <w:pPr>
        <w:ind w:left="1536" w:hanging="375"/>
      </w:pPr>
      <w:rPr>
        <w:rFonts w:hint="default"/>
      </w:rPr>
    </w:lvl>
    <w:lvl w:ilvl="1" w:tplc="04190019" w:tentative="1">
      <w:start w:val="1"/>
      <w:numFmt w:val="lowerLetter"/>
      <w:lvlText w:val="%2."/>
      <w:lvlJc w:val="left"/>
      <w:pPr>
        <w:ind w:left="2241" w:hanging="360"/>
      </w:pPr>
    </w:lvl>
    <w:lvl w:ilvl="2" w:tplc="0419001B" w:tentative="1">
      <w:start w:val="1"/>
      <w:numFmt w:val="lowerRoman"/>
      <w:lvlText w:val="%3."/>
      <w:lvlJc w:val="right"/>
      <w:pPr>
        <w:ind w:left="2961" w:hanging="180"/>
      </w:pPr>
    </w:lvl>
    <w:lvl w:ilvl="3" w:tplc="0419000F" w:tentative="1">
      <w:start w:val="1"/>
      <w:numFmt w:val="decimal"/>
      <w:lvlText w:val="%4."/>
      <w:lvlJc w:val="left"/>
      <w:pPr>
        <w:ind w:left="3681" w:hanging="360"/>
      </w:pPr>
    </w:lvl>
    <w:lvl w:ilvl="4" w:tplc="04190019" w:tentative="1">
      <w:start w:val="1"/>
      <w:numFmt w:val="lowerLetter"/>
      <w:lvlText w:val="%5."/>
      <w:lvlJc w:val="left"/>
      <w:pPr>
        <w:ind w:left="4401" w:hanging="360"/>
      </w:pPr>
    </w:lvl>
    <w:lvl w:ilvl="5" w:tplc="0419001B" w:tentative="1">
      <w:start w:val="1"/>
      <w:numFmt w:val="lowerRoman"/>
      <w:lvlText w:val="%6."/>
      <w:lvlJc w:val="right"/>
      <w:pPr>
        <w:ind w:left="5121" w:hanging="180"/>
      </w:pPr>
    </w:lvl>
    <w:lvl w:ilvl="6" w:tplc="0419000F" w:tentative="1">
      <w:start w:val="1"/>
      <w:numFmt w:val="decimal"/>
      <w:lvlText w:val="%7."/>
      <w:lvlJc w:val="left"/>
      <w:pPr>
        <w:ind w:left="5841" w:hanging="360"/>
      </w:pPr>
    </w:lvl>
    <w:lvl w:ilvl="7" w:tplc="04190019" w:tentative="1">
      <w:start w:val="1"/>
      <w:numFmt w:val="lowerLetter"/>
      <w:lvlText w:val="%8."/>
      <w:lvlJc w:val="left"/>
      <w:pPr>
        <w:ind w:left="6561" w:hanging="360"/>
      </w:pPr>
    </w:lvl>
    <w:lvl w:ilvl="8" w:tplc="0419001B" w:tentative="1">
      <w:start w:val="1"/>
      <w:numFmt w:val="lowerRoman"/>
      <w:lvlText w:val="%9."/>
      <w:lvlJc w:val="right"/>
      <w:pPr>
        <w:ind w:left="7281" w:hanging="180"/>
      </w:pPr>
    </w:lvl>
  </w:abstractNum>
  <w:abstractNum w:abstractNumId="5">
    <w:nsid w:val="1ABA7826"/>
    <w:multiLevelType w:val="hybridMultilevel"/>
    <w:tmpl w:val="5D90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796B1F"/>
    <w:multiLevelType w:val="multilevel"/>
    <w:tmpl w:val="0C383DAA"/>
    <w:lvl w:ilvl="0">
      <w:start w:val="4"/>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7">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3AD00579"/>
    <w:multiLevelType w:val="hybridMultilevel"/>
    <w:tmpl w:val="62B64B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3D620E30"/>
    <w:multiLevelType w:val="hybridMultilevel"/>
    <w:tmpl w:val="EC2630E0"/>
    <w:lvl w:ilvl="0" w:tplc="3434FD34">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06F22D1"/>
    <w:multiLevelType w:val="hybridMultilevel"/>
    <w:tmpl w:val="EC2E3CB0"/>
    <w:lvl w:ilvl="0" w:tplc="B8ECD04E">
      <w:start w:val="5"/>
      <w:numFmt w:val="bullet"/>
      <w:lvlText w:val="-"/>
      <w:lvlJc w:val="left"/>
      <w:pPr>
        <w:ind w:left="1287" w:hanging="360"/>
      </w:pPr>
      <w:rPr>
        <w:rFonts w:ascii="Times New Roman" w:eastAsia="Mangal" w:hAnsi="Times New Roman" w:cs="Times New Roman" w:hint="default"/>
      </w:rPr>
    </w:lvl>
    <w:lvl w:ilvl="1" w:tplc="A5CE6970">
      <w:numFmt w:val="bullet"/>
      <w:lvlText w:val="•"/>
      <w:lvlJc w:val="left"/>
      <w:pPr>
        <w:ind w:left="2007" w:hanging="360"/>
      </w:pPr>
      <w:rPr>
        <w:rFonts w:ascii="Times New Roman" w:eastAsia="Mangal" w:hAnsi="Times New Roman" w:cs="Times New Roman"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11">
    <w:nsid w:val="45A63F90"/>
    <w:multiLevelType w:val="hybridMultilevel"/>
    <w:tmpl w:val="EF5C3C04"/>
    <w:lvl w:ilvl="0" w:tplc="5ED22110">
      <w:start w:val="4"/>
      <w:numFmt w:val="decimal"/>
      <w:lvlText w:val="%1."/>
      <w:lvlJc w:val="left"/>
      <w:pPr>
        <w:ind w:left="786" w:hanging="360"/>
      </w:pPr>
      <w:rPr>
        <w:rFonts w:ascii="ISOCPEUR" w:hAnsi="ISOCPEUR" w:hint="default"/>
        <w:sz w:val="28"/>
        <w:szCs w:val="28"/>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AB4C75"/>
    <w:multiLevelType w:val="hybridMultilevel"/>
    <w:tmpl w:val="C1B6141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50C54F7E"/>
    <w:multiLevelType w:val="multilevel"/>
    <w:tmpl w:val="A87419B0"/>
    <w:lvl w:ilvl="0">
      <w:start w:val="9"/>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504" w:hanging="1800"/>
      </w:pPr>
      <w:rPr>
        <w:rFonts w:hint="default"/>
      </w:rPr>
    </w:lvl>
  </w:abstractNum>
  <w:abstractNum w:abstractNumId="14">
    <w:nsid w:val="55136F10"/>
    <w:multiLevelType w:val="hybridMultilevel"/>
    <w:tmpl w:val="CDB07BFA"/>
    <w:lvl w:ilvl="0" w:tplc="04190001">
      <w:start w:val="1"/>
      <w:numFmt w:val="bullet"/>
      <w:lvlText w:val=""/>
      <w:lvlJc w:val="left"/>
      <w:pPr>
        <w:ind w:left="1287" w:hanging="360"/>
      </w:pPr>
      <w:rPr>
        <w:rFonts w:ascii="Symbol" w:hAnsi="Symbol" w:hint="default"/>
      </w:rPr>
    </w:lvl>
    <w:lvl w:ilvl="1" w:tplc="A5CE6970">
      <w:numFmt w:val="bullet"/>
      <w:lvlText w:val="•"/>
      <w:lvlJc w:val="left"/>
      <w:pPr>
        <w:ind w:left="2007" w:hanging="360"/>
      </w:pPr>
      <w:rPr>
        <w:rFonts w:ascii="Times New Roman" w:eastAsia="Mangal" w:hAnsi="Times New Roman" w:cs="Times New Roman" w:hint="default"/>
      </w:rPr>
    </w:lvl>
    <w:lvl w:ilvl="2" w:tplc="04190005" w:tentative="1">
      <w:start w:val="1"/>
      <w:numFmt w:val="bullet"/>
      <w:lvlText w:val=""/>
      <w:lvlJc w:val="left"/>
      <w:pPr>
        <w:ind w:left="2727" w:hanging="360"/>
      </w:pPr>
      <w:rPr>
        <w:rFonts w:ascii="Franklin Gothic Book" w:hAnsi="Franklin Gothic Book" w:hint="default"/>
      </w:rPr>
    </w:lvl>
    <w:lvl w:ilvl="3" w:tplc="04190001" w:tentative="1">
      <w:start w:val="1"/>
      <w:numFmt w:val="bullet"/>
      <w:lvlText w:val=""/>
      <w:lvlJc w:val="left"/>
      <w:pPr>
        <w:ind w:left="3447" w:hanging="360"/>
      </w:pPr>
      <w:rPr>
        <w:rFonts w:ascii="MS Mincho" w:hAnsi="MS Mincho" w:hint="default"/>
      </w:rPr>
    </w:lvl>
    <w:lvl w:ilvl="4" w:tplc="04190003" w:tentative="1">
      <w:start w:val="1"/>
      <w:numFmt w:val="bullet"/>
      <w:lvlText w:val="o"/>
      <w:lvlJc w:val="left"/>
      <w:pPr>
        <w:ind w:left="4167" w:hanging="360"/>
      </w:pPr>
      <w:rPr>
        <w:rFonts w:ascii="ISOCPEUR" w:hAnsi="ISOCPEUR" w:cs="ISOCPEUR" w:hint="default"/>
      </w:rPr>
    </w:lvl>
    <w:lvl w:ilvl="5" w:tplc="04190005" w:tentative="1">
      <w:start w:val="1"/>
      <w:numFmt w:val="bullet"/>
      <w:lvlText w:val=""/>
      <w:lvlJc w:val="left"/>
      <w:pPr>
        <w:ind w:left="4887" w:hanging="360"/>
      </w:pPr>
      <w:rPr>
        <w:rFonts w:ascii="Franklin Gothic Book" w:hAnsi="Franklin Gothic Book" w:hint="default"/>
      </w:rPr>
    </w:lvl>
    <w:lvl w:ilvl="6" w:tplc="04190001" w:tentative="1">
      <w:start w:val="1"/>
      <w:numFmt w:val="bullet"/>
      <w:lvlText w:val=""/>
      <w:lvlJc w:val="left"/>
      <w:pPr>
        <w:ind w:left="5607" w:hanging="360"/>
      </w:pPr>
      <w:rPr>
        <w:rFonts w:ascii="MS Mincho" w:hAnsi="MS Mincho" w:hint="default"/>
      </w:rPr>
    </w:lvl>
    <w:lvl w:ilvl="7" w:tplc="04190003" w:tentative="1">
      <w:start w:val="1"/>
      <w:numFmt w:val="bullet"/>
      <w:lvlText w:val="o"/>
      <w:lvlJc w:val="left"/>
      <w:pPr>
        <w:ind w:left="6327" w:hanging="360"/>
      </w:pPr>
      <w:rPr>
        <w:rFonts w:ascii="ISOCPEUR" w:hAnsi="ISOCPEUR" w:cs="ISOCPEUR" w:hint="default"/>
      </w:rPr>
    </w:lvl>
    <w:lvl w:ilvl="8" w:tplc="04190005" w:tentative="1">
      <w:start w:val="1"/>
      <w:numFmt w:val="bullet"/>
      <w:lvlText w:val=""/>
      <w:lvlJc w:val="left"/>
      <w:pPr>
        <w:ind w:left="7047" w:hanging="360"/>
      </w:pPr>
      <w:rPr>
        <w:rFonts w:ascii="Franklin Gothic Book" w:hAnsi="Franklin Gothic Book" w:hint="default"/>
      </w:rPr>
    </w:lvl>
  </w:abstractNum>
  <w:abstractNum w:abstractNumId="15">
    <w:nsid w:val="56B76C0F"/>
    <w:multiLevelType w:val="hybridMultilevel"/>
    <w:tmpl w:val="808ACD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5A011AE3"/>
    <w:multiLevelType w:val="hybridMultilevel"/>
    <w:tmpl w:val="1CC8A4E2"/>
    <w:lvl w:ilvl="0" w:tplc="DFC075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A5A6F8A"/>
    <w:multiLevelType w:val="hybridMultilevel"/>
    <w:tmpl w:val="8AF0B8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5BA51EC5"/>
    <w:multiLevelType w:val="hybridMultilevel"/>
    <w:tmpl w:val="8D60471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nsid w:val="5CCD6735"/>
    <w:multiLevelType w:val="multilevel"/>
    <w:tmpl w:val="7E7032EE"/>
    <w:lvl w:ilvl="0">
      <w:start w:val="4"/>
      <w:numFmt w:val="decimal"/>
      <w:lvlText w:val="%1."/>
      <w:lvlJc w:val="left"/>
      <w:pPr>
        <w:ind w:left="720" w:hanging="360"/>
      </w:pPr>
      <w:rPr>
        <w:rFonts w:hint="default"/>
        <w:b/>
        <w:i/>
      </w:rPr>
    </w:lvl>
    <w:lvl w:ilvl="1">
      <w:start w:val="3"/>
      <w:numFmt w:val="decimal"/>
      <w:isLgl/>
      <w:lvlText w:val="%1.%2"/>
      <w:lvlJc w:val="left"/>
      <w:pPr>
        <w:ind w:left="1069"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0">
    <w:nsid w:val="67754B10"/>
    <w:multiLevelType w:val="hybridMultilevel"/>
    <w:tmpl w:val="DF4640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683A447B"/>
    <w:multiLevelType w:val="hybridMultilevel"/>
    <w:tmpl w:val="C2E8B26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2">
    <w:nsid w:val="6B1959C3"/>
    <w:multiLevelType w:val="hybridMultilevel"/>
    <w:tmpl w:val="897CFDD0"/>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111173"/>
    <w:multiLevelType w:val="multilevel"/>
    <w:tmpl w:val="09BCAC14"/>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71F3381C"/>
    <w:multiLevelType w:val="hybridMultilevel"/>
    <w:tmpl w:val="928C9DE6"/>
    <w:lvl w:ilvl="0" w:tplc="04190001">
      <w:start w:val="1"/>
      <w:numFmt w:val="bullet"/>
      <w:lvlText w:val=""/>
      <w:lvlJc w:val="left"/>
      <w:pPr>
        <w:ind w:left="2865" w:hanging="360"/>
      </w:pPr>
      <w:rPr>
        <w:rFonts w:ascii="Symbol" w:hAnsi="Symbol" w:hint="default"/>
      </w:rPr>
    </w:lvl>
    <w:lvl w:ilvl="1" w:tplc="04190003" w:tentative="1">
      <w:start w:val="1"/>
      <w:numFmt w:val="bullet"/>
      <w:lvlText w:val="o"/>
      <w:lvlJc w:val="left"/>
      <w:pPr>
        <w:ind w:left="3585" w:hanging="360"/>
      </w:pPr>
      <w:rPr>
        <w:rFonts w:ascii="Courier New" w:hAnsi="Courier New" w:cs="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cs="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cs="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25">
    <w:nsid w:val="74547D48"/>
    <w:multiLevelType w:val="hybridMultilevel"/>
    <w:tmpl w:val="3D8209B0"/>
    <w:lvl w:ilvl="0" w:tplc="B596E644">
      <w:start w:val="1"/>
      <w:numFmt w:val="bullet"/>
      <w:lvlText w:val=""/>
      <w:lvlJc w:val="left"/>
      <w:pPr>
        <w:tabs>
          <w:tab w:val="num" w:pos="1429"/>
        </w:tabs>
        <w:ind w:left="1429" w:hanging="360"/>
      </w:pPr>
      <w:rPr>
        <w:rFonts w:ascii="Symbol" w:hAnsi="Symbol" w:hint="default"/>
        <w:b/>
        <w:i w:val="0"/>
        <w:color w:val="auto"/>
        <w:sz w:val="28"/>
        <w:szCs w:val="28"/>
      </w:rPr>
    </w:lvl>
    <w:lvl w:ilvl="1" w:tplc="4F9CA6EE">
      <w:start w:val="1"/>
      <w:numFmt w:val="decimal"/>
      <w:lvlText w:val="%2)"/>
      <w:lvlJc w:val="left"/>
      <w:pPr>
        <w:tabs>
          <w:tab w:val="num" w:pos="2149"/>
        </w:tabs>
        <w:ind w:left="2149" w:hanging="360"/>
      </w:pPr>
      <w:rPr>
        <w:rFonts w:hint="default"/>
        <w:b/>
        <w:i w:val="0"/>
        <w:color w:val="auto"/>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79336126"/>
    <w:multiLevelType w:val="hybridMultilevel"/>
    <w:tmpl w:val="8B9EAA30"/>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7">
    <w:nsid w:val="7EF41968"/>
    <w:multiLevelType w:val="hybridMultilevel"/>
    <w:tmpl w:val="6C486A98"/>
    <w:lvl w:ilvl="0" w:tplc="16D65B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1"/>
  </w:num>
  <w:num w:numId="4">
    <w:abstractNumId w:val="1"/>
  </w:num>
  <w:num w:numId="5">
    <w:abstractNumId w:val="7"/>
  </w:num>
  <w:num w:numId="6">
    <w:abstractNumId w:val="7"/>
  </w:num>
  <w:num w:numId="7">
    <w:abstractNumId w:val="13"/>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23"/>
  </w:num>
  <w:num w:numId="23">
    <w:abstractNumId w:val="12"/>
  </w:num>
  <w:num w:numId="24">
    <w:abstractNumId w:val="18"/>
  </w:num>
  <w:num w:numId="25">
    <w:abstractNumId w:val="22"/>
  </w:num>
  <w:num w:numId="26">
    <w:abstractNumId w:val="8"/>
  </w:num>
  <w:num w:numId="27">
    <w:abstractNumId w:val="20"/>
  </w:num>
  <w:num w:numId="28">
    <w:abstractNumId w:val="15"/>
  </w:num>
  <w:num w:numId="29">
    <w:abstractNumId w:val="17"/>
  </w:num>
  <w:num w:numId="30">
    <w:abstractNumId w:val="7"/>
  </w:num>
  <w:num w:numId="31">
    <w:abstractNumId w:val="0"/>
  </w:num>
  <w:num w:numId="32">
    <w:abstractNumId w:val="4"/>
  </w:num>
  <w:num w:numId="33">
    <w:abstractNumId w:val="27"/>
  </w:num>
  <w:num w:numId="34">
    <w:abstractNumId w:val="16"/>
  </w:num>
  <w:num w:numId="35">
    <w:abstractNumId w:val="3"/>
  </w:num>
  <w:num w:numId="36">
    <w:abstractNumId w:val="26"/>
  </w:num>
  <w:num w:numId="37">
    <w:abstractNumId w:val="24"/>
  </w:num>
  <w:num w:numId="38">
    <w:abstractNumId w:val="2"/>
  </w:num>
  <w:num w:numId="39">
    <w:abstractNumId w:val="19"/>
  </w:num>
  <w:num w:numId="40">
    <w:abstractNumId w:val="6"/>
  </w:num>
  <w:num w:numId="41">
    <w:abstractNumId w:val="14"/>
  </w:num>
  <w:num w:numId="42">
    <w:abstractNumId w:val="10"/>
  </w:num>
  <w:num w:numId="43">
    <w:abstractNumId w:val="21"/>
  </w:num>
  <w:num w:numId="44">
    <w:abstractNumId w:val="9"/>
  </w:num>
  <w:num w:numId="4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1A54"/>
    <w:rsid w:val="0000272F"/>
    <w:rsid w:val="00002DB5"/>
    <w:rsid w:val="000033E8"/>
    <w:rsid w:val="00003E03"/>
    <w:rsid w:val="000044E3"/>
    <w:rsid w:val="0000483F"/>
    <w:rsid w:val="000048FA"/>
    <w:rsid w:val="000061D5"/>
    <w:rsid w:val="00006DF8"/>
    <w:rsid w:val="00007B2B"/>
    <w:rsid w:val="00010049"/>
    <w:rsid w:val="00010814"/>
    <w:rsid w:val="00010898"/>
    <w:rsid w:val="00011DC2"/>
    <w:rsid w:val="00011E9F"/>
    <w:rsid w:val="00014342"/>
    <w:rsid w:val="00014675"/>
    <w:rsid w:val="00014B09"/>
    <w:rsid w:val="00015CBF"/>
    <w:rsid w:val="00016D30"/>
    <w:rsid w:val="0002033E"/>
    <w:rsid w:val="00020446"/>
    <w:rsid w:val="00020466"/>
    <w:rsid w:val="000210D4"/>
    <w:rsid w:val="00021BF6"/>
    <w:rsid w:val="00022096"/>
    <w:rsid w:val="0002307E"/>
    <w:rsid w:val="00023BF3"/>
    <w:rsid w:val="0002447C"/>
    <w:rsid w:val="00024589"/>
    <w:rsid w:val="00024813"/>
    <w:rsid w:val="00024F4B"/>
    <w:rsid w:val="00025B29"/>
    <w:rsid w:val="00026923"/>
    <w:rsid w:val="00026F8D"/>
    <w:rsid w:val="0002741B"/>
    <w:rsid w:val="00031425"/>
    <w:rsid w:val="000319B5"/>
    <w:rsid w:val="00032CC9"/>
    <w:rsid w:val="000336E7"/>
    <w:rsid w:val="00033737"/>
    <w:rsid w:val="00035346"/>
    <w:rsid w:val="0003535E"/>
    <w:rsid w:val="000359D8"/>
    <w:rsid w:val="0003723E"/>
    <w:rsid w:val="0004030C"/>
    <w:rsid w:val="00040C22"/>
    <w:rsid w:val="0004118C"/>
    <w:rsid w:val="00042036"/>
    <w:rsid w:val="00042093"/>
    <w:rsid w:val="000422D0"/>
    <w:rsid w:val="00042926"/>
    <w:rsid w:val="00043DED"/>
    <w:rsid w:val="0004416C"/>
    <w:rsid w:val="000443F1"/>
    <w:rsid w:val="000445C5"/>
    <w:rsid w:val="0004595D"/>
    <w:rsid w:val="00045BF3"/>
    <w:rsid w:val="00045C97"/>
    <w:rsid w:val="000461A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2E2"/>
    <w:rsid w:val="0005538E"/>
    <w:rsid w:val="00055F65"/>
    <w:rsid w:val="000569B7"/>
    <w:rsid w:val="0005746A"/>
    <w:rsid w:val="00060E62"/>
    <w:rsid w:val="000619F9"/>
    <w:rsid w:val="00061C14"/>
    <w:rsid w:val="00061C8D"/>
    <w:rsid w:val="00062593"/>
    <w:rsid w:val="0006283B"/>
    <w:rsid w:val="00062EB7"/>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4B0"/>
    <w:rsid w:val="0008293A"/>
    <w:rsid w:val="00082E19"/>
    <w:rsid w:val="000834F9"/>
    <w:rsid w:val="00084764"/>
    <w:rsid w:val="00084C75"/>
    <w:rsid w:val="000855D2"/>
    <w:rsid w:val="0008665F"/>
    <w:rsid w:val="000868C3"/>
    <w:rsid w:val="0008696E"/>
    <w:rsid w:val="0008742B"/>
    <w:rsid w:val="000902B2"/>
    <w:rsid w:val="00090813"/>
    <w:rsid w:val="00090ABA"/>
    <w:rsid w:val="00090B9D"/>
    <w:rsid w:val="000919FE"/>
    <w:rsid w:val="00091FAC"/>
    <w:rsid w:val="000939F9"/>
    <w:rsid w:val="00093EEB"/>
    <w:rsid w:val="00094173"/>
    <w:rsid w:val="000943BC"/>
    <w:rsid w:val="00094809"/>
    <w:rsid w:val="00094872"/>
    <w:rsid w:val="00094EAB"/>
    <w:rsid w:val="00095202"/>
    <w:rsid w:val="00095393"/>
    <w:rsid w:val="00095B89"/>
    <w:rsid w:val="00095D0C"/>
    <w:rsid w:val="000961FA"/>
    <w:rsid w:val="0009638F"/>
    <w:rsid w:val="000A0B23"/>
    <w:rsid w:val="000A0ED5"/>
    <w:rsid w:val="000A1A1A"/>
    <w:rsid w:val="000A1CB7"/>
    <w:rsid w:val="000A2106"/>
    <w:rsid w:val="000A263B"/>
    <w:rsid w:val="000A2713"/>
    <w:rsid w:val="000A27FB"/>
    <w:rsid w:val="000A2924"/>
    <w:rsid w:val="000A2B88"/>
    <w:rsid w:val="000A4778"/>
    <w:rsid w:val="000A4998"/>
    <w:rsid w:val="000A502D"/>
    <w:rsid w:val="000A5A2E"/>
    <w:rsid w:val="000A6FE4"/>
    <w:rsid w:val="000A780B"/>
    <w:rsid w:val="000A7D2E"/>
    <w:rsid w:val="000B07D2"/>
    <w:rsid w:val="000B0F96"/>
    <w:rsid w:val="000B124F"/>
    <w:rsid w:val="000B1FCF"/>
    <w:rsid w:val="000B20CB"/>
    <w:rsid w:val="000B2F8D"/>
    <w:rsid w:val="000B30A9"/>
    <w:rsid w:val="000B3551"/>
    <w:rsid w:val="000B39BB"/>
    <w:rsid w:val="000B3D75"/>
    <w:rsid w:val="000B3E51"/>
    <w:rsid w:val="000B3F24"/>
    <w:rsid w:val="000B453A"/>
    <w:rsid w:val="000B5A75"/>
    <w:rsid w:val="000B5C42"/>
    <w:rsid w:val="000B5C59"/>
    <w:rsid w:val="000B5CC8"/>
    <w:rsid w:val="000B60F3"/>
    <w:rsid w:val="000B6668"/>
    <w:rsid w:val="000B691D"/>
    <w:rsid w:val="000B76F8"/>
    <w:rsid w:val="000B7A4C"/>
    <w:rsid w:val="000C0851"/>
    <w:rsid w:val="000C0A5E"/>
    <w:rsid w:val="000C0E64"/>
    <w:rsid w:val="000C0F83"/>
    <w:rsid w:val="000C0FAD"/>
    <w:rsid w:val="000C156C"/>
    <w:rsid w:val="000C1ACA"/>
    <w:rsid w:val="000C1FBD"/>
    <w:rsid w:val="000C23B3"/>
    <w:rsid w:val="000C2A46"/>
    <w:rsid w:val="000C305B"/>
    <w:rsid w:val="000C3AD3"/>
    <w:rsid w:val="000C3F27"/>
    <w:rsid w:val="000C4E0E"/>
    <w:rsid w:val="000C5063"/>
    <w:rsid w:val="000C5A16"/>
    <w:rsid w:val="000C5A60"/>
    <w:rsid w:val="000C62DB"/>
    <w:rsid w:val="000C6B6A"/>
    <w:rsid w:val="000C6F03"/>
    <w:rsid w:val="000C712B"/>
    <w:rsid w:val="000D1672"/>
    <w:rsid w:val="000D1A6E"/>
    <w:rsid w:val="000D318B"/>
    <w:rsid w:val="000D46A6"/>
    <w:rsid w:val="000D536C"/>
    <w:rsid w:val="000D5D76"/>
    <w:rsid w:val="000D5E2D"/>
    <w:rsid w:val="000D62A7"/>
    <w:rsid w:val="000D723D"/>
    <w:rsid w:val="000D7299"/>
    <w:rsid w:val="000D7821"/>
    <w:rsid w:val="000D78C7"/>
    <w:rsid w:val="000D7AA3"/>
    <w:rsid w:val="000E0796"/>
    <w:rsid w:val="000E18CD"/>
    <w:rsid w:val="000E4ECE"/>
    <w:rsid w:val="000E58D5"/>
    <w:rsid w:val="000E5A36"/>
    <w:rsid w:val="000E5A4A"/>
    <w:rsid w:val="000E6025"/>
    <w:rsid w:val="000E667C"/>
    <w:rsid w:val="000E6FCA"/>
    <w:rsid w:val="000E78A6"/>
    <w:rsid w:val="000E7B73"/>
    <w:rsid w:val="000F1257"/>
    <w:rsid w:val="000F1F1C"/>
    <w:rsid w:val="000F22AF"/>
    <w:rsid w:val="000F24D8"/>
    <w:rsid w:val="000F25F6"/>
    <w:rsid w:val="000F2984"/>
    <w:rsid w:val="000F3187"/>
    <w:rsid w:val="000F3FB3"/>
    <w:rsid w:val="000F45FD"/>
    <w:rsid w:val="000F5D5A"/>
    <w:rsid w:val="000F6056"/>
    <w:rsid w:val="000F6217"/>
    <w:rsid w:val="000F671E"/>
    <w:rsid w:val="000F69C6"/>
    <w:rsid w:val="000F6A4D"/>
    <w:rsid w:val="000F6B89"/>
    <w:rsid w:val="000F6D73"/>
    <w:rsid w:val="000F7623"/>
    <w:rsid w:val="00100B74"/>
    <w:rsid w:val="00101574"/>
    <w:rsid w:val="001016C1"/>
    <w:rsid w:val="00101F12"/>
    <w:rsid w:val="00102967"/>
    <w:rsid w:val="00102A22"/>
    <w:rsid w:val="00102D62"/>
    <w:rsid w:val="001031E8"/>
    <w:rsid w:val="001043C0"/>
    <w:rsid w:val="0010500D"/>
    <w:rsid w:val="0010557A"/>
    <w:rsid w:val="00105688"/>
    <w:rsid w:val="00107436"/>
    <w:rsid w:val="00107481"/>
    <w:rsid w:val="00110774"/>
    <w:rsid w:val="00110ECC"/>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DD"/>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6F2B"/>
    <w:rsid w:val="00127E0E"/>
    <w:rsid w:val="00130163"/>
    <w:rsid w:val="00130978"/>
    <w:rsid w:val="001311AE"/>
    <w:rsid w:val="00132660"/>
    <w:rsid w:val="00132B44"/>
    <w:rsid w:val="00132BAE"/>
    <w:rsid w:val="00132D64"/>
    <w:rsid w:val="0013400E"/>
    <w:rsid w:val="00134D0B"/>
    <w:rsid w:val="0013576F"/>
    <w:rsid w:val="001377C9"/>
    <w:rsid w:val="0014181E"/>
    <w:rsid w:val="0014397D"/>
    <w:rsid w:val="00143A09"/>
    <w:rsid w:val="001445BD"/>
    <w:rsid w:val="0014493B"/>
    <w:rsid w:val="00144AD2"/>
    <w:rsid w:val="00145451"/>
    <w:rsid w:val="001454F7"/>
    <w:rsid w:val="001470EB"/>
    <w:rsid w:val="00147562"/>
    <w:rsid w:val="00150949"/>
    <w:rsid w:val="001517DB"/>
    <w:rsid w:val="00151DE3"/>
    <w:rsid w:val="00153341"/>
    <w:rsid w:val="00153406"/>
    <w:rsid w:val="0015459D"/>
    <w:rsid w:val="00155177"/>
    <w:rsid w:val="0015625B"/>
    <w:rsid w:val="00156BDF"/>
    <w:rsid w:val="00157F13"/>
    <w:rsid w:val="00160166"/>
    <w:rsid w:val="00161FC5"/>
    <w:rsid w:val="001621AB"/>
    <w:rsid w:val="001628EC"/>
    <w:rsid w:val="00162B5C"/>
    <w:rsid w:val="00163F86"/>
    <w:rsid w:val="001641EB"/>
    <w:rsid w:val="00164B42"/>
    <w:rsid w:val="001651F9"/>
    <w:rsid w:val="001663A3"/>
    <w:rsid w:val="00166A59"/>
    <w:rsid w:val="00166A7F"/>
    <w:rsid w:val="00166C81"/>
    <w:rsid w:val="0016714A"/>
    <w:rsid w:val="00167377"/>
    <w:rsid w:val="001673B8"/>
    <w:rsid w:val="00167C06"/>
    <w:rsid w:val="00167E36"/>
    <w:rsid w:val="001708BE"/>
    <w:rsid w:val="001713CA"/>
    <w:rsid w:val="00171466"/>
    <w:rsid w:val="0017181E"/>
    <w:rsid w:val="00171EC2"/>
    <w:rsid w:val="00172A49"/>
    <w:rsid w:val="00172CB4"/>
    <w:rsid w:val="00173319"/>
    <w:rsid w:val="00173C06"/>
    <w:rsid w:val="001742E5"/>
    <w:rsid w:val="0017433E"/>
    <w:rsid w:val="0017439B"/>
    <w:rsid w:val="00174B0F"/>
    <w:rsid w:val="00174B14"/>
    <w:rsid w:val="00174C83"/>
    <w:rsid w:val="0017517F"/>
    <w:rsid w:val="00175389"/>
    <w:rsid w:val="0017677D"/>
    <w:rsid w:val="001772C8"/>
    <w:rsid w:val="00177314"/>
    <w:rsid w:val="00177721"/>
    <w:rsid w:val="00177896"/>
    <w:rsid w:val="00177A91"/>
    <w:rsid w:val="00180759"/>
    <w:rsid w:val="00181A03"/>
    <w:rsid w:val="00181F55"/>
    <w:rsid w:val="001829E6"/>
    <w:rsid w:val="00182D20"/>
    <w:rsid w:val="00182D75"/>
    <w:rsid w:val="00182E4D"/>
    <w:rsid w:val="0018337E"/>
    <w:rsid w:val="001834A7"/>
    <w:rsid w:val="001835CB"/>
    <w:rsid w:val="00183AA8"/>
    <w:rsid w:val="00183C26"/>
    <w:rsid w:val="001842FA"/>
    <w:rsid w:val="001844D0"/>
    <w:rsid w:val="0018711E"/>
    <w:rsid w:val="001878CB"/>
    <w:rsid w:val="00187A58"/>
    <w:rsid w:val="00187CB7"/>
    <w:rsid w:val="00187EFC"/>
    <w:rsid w:val="0019090D"/>
    <w:rsid w:val="00190D62"/>
    <w:rsid w:val="0019188F"/>
    <w:rsid w:val="00191A20"/>
    <w:rsid w:val="00192438"/>
    <w:rsid w:val="00192E1A"/>
    <w:rsid w:val="00192F00"/>
    <w:rsid w:val="00194B09"/>
    <w:rsid w:val="00195C92"/>
    <w:rsid w:val="00196C5D"/>
    <w:rsid w:val="001977DA"/>
    <w:rsid w:val="001A036B"/>
    <w:rsid w:val="001A0D57"/>
    <w:rsid w:val="001A0EDE"/>
    <w:rsid w:val="001A1804"/>
    <w:rsid w:val="001A1C0B"/>
    <w:rsid w:val="001A1F2E"/>
    <w:rsid w:val="001A203A"/>
    <w:rsid w:val="001A21CC"/>
    <w:rsid w:val="001A2AA5"/>
    <w:rsid w:val="001A2E66"/>
    <w:rsid w:val="001A34D6"/>
    <w:rsid w:val="001A4871"/>
    <w:rsid w:val="001A4F87"/>
    <w:rsid w:val="001A50CD"/>
    <w:rsid w:val="001A514D"/>
    <w:rsid w:val="001A63ED"/>
    <w:rsid w:val="001A7645"/>
    <w:rsid w:val="001B0EB5"/>
    <w:rsid w:val="001B12F1"/>
    <w:rsid w:val="001B14DC"/>
    <w:rsid w:val="001B2EE7"/>
    <w:rsid w:val="001B339C"/>
    <w:rsid w:val="001B39E3"/>
    <w:rsid w:val="001B5162"/>
    <w:rsid w:val="001B542A"/>
    <w:rsid w:val="001B581C"/>
    <w:rsid w:val="001B5D9F"/>
    <w:rsid w:val="001B5F71"/>
    <w:rsid w:val="001B6037"/>
    <w:rsid w:val="001B6112"/>
    <w:rsid w:val="001B61F5"/>
    <w:rsid w:val="001B6548"/>
    <w:rsid w:val="001B767A"/>
    <w:rsid w:val="001C0644"/>
    <w:rsid w:val="001C109E"/>
    <w:rsid w:val="001C25DF"/>
    <w:rsid w:val="001C3365"/>
    <w:rsid w:val="001C40A1"/>
    <w:rsid w:val="001C4388"/>
    <w:rsid w:val="001C4934"/>
    <w:rsid w:val="001C4A36"/>
    <w:rsid w:val="001C4F40"/>
    <w:rsid w:val="001C5243"/>
    <w:rsid w:val="001C62A1"/>
    <w:rsid w:val="001C6AB0"/>
    <w:rsid w:val="001C6E9B"/>
    <w:rsid w:val="001C7760"/>
    <w:rsid w:val="001D0A06"/>
    <w:rsid w:val="001D0F4B"/>
    <w:rsid w:val="001D120F"/>
    <w:rsid w:val="001D1374"/>
    <w:rsid w:val="001D1979"/>
    <w:rsid w:val="001D2137"/>
    <w:rsid w:val="001D25F2"/>
    <w:rsid w:val="001D3390"/>
    <w:rsid w:val="001D49CE"/>
    <w:rsid w:val="001D54A8"/>
    <w:rsid w:val="001D62A3"/>
    <w:rsid w:val="001D6652"/>
    <w:rsid w:val="001D7C3C"/>
    <w:rsid w:val="001D7CA7"/>
    <w:rsid w:val="001E0A9C"/>
    <w:rsid w:val="001E23D2"/>
    <w:rsid w:val="001E2719"/>
    <w:rsid w:val="001E2FAA"/>
    <w:rsid w:val="001E3135"/>
    <w:rsid w:val="001E3A90"/>
    <w:rsid w:val="001E50CB"/>
    <w:rsid w:val="001E5930"/>
    <w:rsid w:val="001E612A"/>
    <w:rsid w:val="001E66BC"/>
    <w:rsid w:val="001E6A3B"/>
    <w:rsid w:val="001E6C30"/>
    <w:rsid w:val="001E7C63"/>
    <w:rsid w:val="001F0213"/>
    <w:rsid w:val="001F02BD"/>
    <w:rsid w:val="001F0EFC"/>
    <w:rsid w:val="001F133D"/>
    <w:rsid w:val="001F19B5"/>
    <w:rsid w:val="001F1B63"/>
    <w:rsid w:val="001F2313"/>
    <w:rsid w:val="001F243B"/>
    <w:rsid w:val="001F2871"/>
    <w:rsid w:val="001F2B99"/>
    <w:rsid w:val="001F4364"/>
    <w:rsid w:val="001F46AB"/>
    <w:rsid w:val="001F4A24"/>
    <w:rsid w:val="001F5F7D"/>
    <w:rsid w:val="001F71E1"/>
    <w:rsid w:val="001F7702"/>
    <w:rsid w:val="0020076D"/>
    <w:rsid w:val="00200928"/>
    <w:rsid w:val="00201380"/>
    <w:rsid w:val="002014E3"/>
    <w:rsid w:val="00201700"/>
    <w:rsid w:val="0020191C"/>
    <w:rsid w:val="00202B0B"/>
    <w:rsid w:val="002035FF"/>
    <w:rsid w:val="0020388E"/>
    <w:rsid w:val="0020397B"/>
    <w:rsid w:val="00203E53"/>
    <w:rsid w:val="00204530"/>
    <w:rsid w:val="002046AB"/>
    <w:rsid w:val="002047B9"/>
    <w:rsid w:val="0020501B"/>
    <w:rsid w:val="0020518B"/>
    <w:rsid w:val="00205F6C"/>
    <w:rsid w:val="00207BB5"/>
    <w:rsid w:val="00207EC5"/>
    <w:rsid w:val="00210483"/>
    <w:rsid w:val="002119C7"/>
    <w:rsid w:val="00212293"/>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316"/>
    <w:rsid w:val="00222D22"/>
    <w:rsid w:val="00223F22"/>
    <w:rsid w:val="0022446D"/>
    <w:rsid w:val="00224F95"/>
    <w:rsid w:val="00225E4B"/>
    <w:rsid w:val="00226D9C"/>
    <w:rsid w:val="00226F22"/>
    <w:rsid w:val="00230EA8"/>
    <w:rsid w:val="00231524"/>
    <w:rsid w:val="00231790"/>
    <w:rsid w:val="00231A7B"/>
    <w:rsid w:val="002321EA"/>
    <w:rsid w:val="00233C12"/>
    <w:rsid w:val="002365B9"/>
    <w:rsid w:val="00236C48"/>
    <w:rsid w:val="00236D2D"/>
    <w:rsid w:val="002372E2"/>
    <w:rsid w:val="00237800"/>
    <w:rsid w:val="00240C2A"/>
    <w:rsid w:val="00242776"/>
    <w:rsid w:val="00243BA2"/>
    <w:rsid w:val="00244CFB"/>
    <w:rsid w:val="002459E5"/>
    <w:rsid w:val="00246346"/>
    <w:rsid w:val="00246403"/>
    <w:rsid w:val="00247897"/>
    <w:rsid w:val="00247F28"/>
    <w:rsid w:val="002516A7"/>
    <w:rsid w:val="00251937"/>
    <w:rsid w:val="00251D9E"/>
    <w:rsid w:val="00251DAB"/>
    <w:rsid w:val="00252112"/>
    <w:rsid w:val="00252B72"/>
    <w:rsid w:val="00253ED7"/>
    <w:rsid w:val="00253FF2"/>
    <w:rsid w:val="00254B6E"/>
    <w:rsid w:val="0025542B"/>
    <w:rsid w:val="00255C60"/>
    <w:rsid w:val="00256AC8"/>
    <w:rsid w:val="0025794F"/>
    <w:rsid w:val="00257B7E"/>
    <w:rsid w:val="00261625"/>
    <w:rsid w:val="00261D44"/>
    <w:rsid w:val="002628ED"/>
    <w:rsid w:val="00263443"/>
    <w:rsid w:val="00263D29"/>
    <w:rsid w:val="00263D61"/>
    <w:rsid w:val="002641D5"/>
    <w:rsid w:val="002643C8"/>
    <w:rsid w:val="002654AC"/>
    <w:rsid w:val="0027040A"/>
    <w:rsid w:val="00271F63"/>
    <w:rsid w:val="00272BAE"/>
    <w:rsid w:val="00272D7E"/>
    <w:rsid w:val="0027329F"/>
    <w:rsid w:val="00273E65"/>
    <w:rsid w:val="0027433B"/>
    <w:rsid w:val="002747CD"/>
    <w:rsid w:val="00274882"/>
    <w:rsid w:val="00274A34"/>
    <w:rsid w:val="00275190"/>
    <w:rsid w:val="0027554F"/>
    <w:rsid w:val="002760D1"/>
    <w:rsid w:val="00276604"/>
    <w:rsid w:val="00276EE2"/>
    <w:rsid w:val="00277183"/>
    <w:rsid w:val="00277557"/>
    <w:rsid w:val="0028031E"/>
    <w:rsid w:val="0028049F"/>
    <w:rsid w:val="00280E2F"/>
    <w:rsid w:val="00281837"/>
    <w:rsid w:val="0028342C"/>
    <w:rsid w:val="00283553"/>
    <w:rsid w:val="002839F7"/>
    <w:rsid w:val="00286941"/>
    <w:rsid w:val="00286A84"/>
    <w:rsid w:val="002913D0"/>
    <w:rsid w:val="00291414"/>
    <w:rsid w:val="002915C7"/>
    <w:rsid w:val="00291669"/>
    <w:rsid w:val="00291745"/>
    <w:rsid w:val="0029261F"/>
    <w:rsid w:val="0029286F"/>
    <w:rsid w:val="002928B9"/>
    <w:rsid w:val="00292D74"/>
    <w:rsid w:val="00293426"/>
    <w:rsid w:val="00293647"/>
    <w:rsid w:val="0029455A"/>
    <w:rsid w:val="0029485D"/>
    <w:rsid w:val="002949CC"/>
    <w:rsid w:val="00294B89"/>
    <w:rsid w:val="00295B46"/>
    <w:rsid w:val="0029664E"/>
    <w:rsid w:val="002968C2"/>
    <w:rsid w:val="00296A49"/>
    <w:rsid w:val="00296A8D"/>
    <w:rsid w:val="00296C9A"/>
    <w:rsid w:val="002971B2"/>
    <w:rsid w:val="00297594"/>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56"/>
    <w:rsid w:val="002B02AA"/>
    <w:rsid w:val="002B02B6"/>
    <w:rsid w:val="002B0512"/>
    <w:rsid w:val="002B0543"/>
    <w:rsid w:val="002B05AA"/>
    <w:rsid w:val="002B05D6"/>
    <w:rsid w:val="002B133C"/>
    <w:rsid w:val="002B1632"/>
    <w:rsid w:val="002B16BC"/>
    <w:rsid w:val="002B1C84"/>
    <w:rsid w:val="002B1F3C"/>
    <w:rsid w:val="002B20E7"/>
    <w:rsid w:val="002B24FE"/>
    <w:rsid w:val="002B268E"/>
    <w:rsid w:val="002B2B82"/>
    <w:rsid w:val="002B2C65"/>
    <w:rsid w:val="002B31C3"/>
    <w:rsid w:val="002B33D1"/>
    <w:rsid w:val="002B40D6"/>
    <w:rsid w:val="002B631B"/>
    <w:rsid w:val="002B6DC0"/>
    <w:rsid w:val="002B7226"/>
    <w:rsid w:val="002B781D"/>
    <w:rsid w:val="002C1BC2"/>
    <w:rsid w:val="002C1EB5"/>
    <w:rsid w:val="002C1F92"/>
    <w:rsid w:val="002C43C7"/>
    <w:rsid w:val="002C45BD"/>
    <w:rsid w:val="002C57F6"/>
    <w:rsid w:val="002C66CC"/>
    <w:rsid w:val="002C73F5"/>
    <w:rsid w:val="002C7848"/>
    <w:rsid w:val="002D149A"/>
    <w:rsid w:val="002D18A4"/>
    <w:rsid w:val="002D1CC1"/>
    <w:rsid w:val="002D334A"/>
    <w:rsid w:val="002D42A3"/>
    <w:rsid w:val="002D4DDC"/>
    <w:rsid w:val="002D5B55"/>
    <w:rsid w:val="002D6616"/>
    <w:rsid w:val="002D7D24"/>
    <w:rsid w:val="002E0140"/>
    <w:rsid w:val="002E0F53"/>
    <w:rsid w:val="002E1C9E"/>
    <w:rsid w:val="002E2ABE"/>
    <w:rsid w:val="002E46A1"/>
    <w:rsid w:val="002E55CA"/>
    <w:rsid w:val="002E5A32"/>
    <w:rsid w:val="002E6B77"/>
    <w:rsid w:val="002E6EB0"/>
    <w:rsid w:val="002E73FF"/>
    <w:rsid w:val="002E761B"/>
    <w:rsid w:val="002F1BB0"/>
    <w:rsid w:val="002F2284"/>
    <w:rsid w:val="002F24E5"/>
    <w:rsid w:val="002F2B1C"/>
    <w:rsid w:val="002F3D88"/>
    <w:rsid w:val="002F3F96"/>
    <w:rsid w:val="002F41FA"/>
    <w:rsid w:val="002F4D2E"/>
    <w:rsid w:val="002F54B0"/>
    <w:rsid w:val="002F5591"/>
    <w:rsid w:val="002F626A"/>
    <w:rsid w:val="002F6390"/>
    <w:rsid w:val="002F699F"/>
    <w:rsid w:val="002F7141"/>
    <w:rsid w:val="002F77AF"/>
    <w:rsid w:val="00301B05"/>
    <w:rsid w:val="00301EC9"/>
    <w:rsid w:val="003022AE"/>
    <w:rsid w:val="0030231A"/>
    <w:rsid w:val="00302931"/>
    <w:rsid w:val="00302A63"/>
    <w:rsid w:val="0030383F"/>
    <w:rsid w:val="00303E2F"/>
    <w:rsid w:val="00303F7E"/>
    <w:rsid w:val="00304772"/>
    <w:rsid w:val="00305A4C"/>
    <w:rsid w:val="00305CF2"/>
    <w:rsid w:val="003074D8"/>
    <w:rsid w:val="00310ECE"/>
    <w:rsid w:val="0031106B"/>
    <w:rsid w:val="003116AE"/>
    <w:rsid w:val="00311A05"/>
    <w:rsid w:val="0031268D"/>
    <w:rsid w:val="00312CE1"/>
    <w:rsid w:val="00313044"/>
    <w:rsid w:val="00313A53"/>
    <w:rsid w:val="0031632F"/>
    <w:rsid w:val="003202E1"/>
    <w:rsid w:val="00320652"/>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DEA"/>
    <w:rsid w:val="00334E8F"/>
    <w:rsid w:val="00334FD5"/>
    <w:rsid w:val="003351C3"/>
    <w:rsid w:val="003353A4"/>
    <w:rsid w:val="00337200"/>
    <w:rsid w:val="00337484"/>
    <w:rsid w:val="00337FE2"/>
    <w:rsid w:val="0034055C"/>
    <w:rsid w:val="00340C75"/>
    <w:rsid w:val="00340D8D"/>
    <w:rsid w:val="003417AC"/>
    <w:rsid w:val="003417BA"/>
    <w:rsid w:val="00342490"/>
    <w:rsid w:val="003427D9"/>
    <w:rsid w:val="00342B24"/>
    <w:rsid w:val="00342D7C"/>
    <w:rsid w:val="00342EEE"/>
    <w:rsid w:val="0034486C"/>
    <w:rsid w:val="00344B1E"/>
    <w:rsid w:val="003462E2"/>
    <w:rsid w:val="00346408"/>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C93"/>
    <w:rsid w:val="00356AE9"/>
    <w:rsid w:val="0035759A"/>
    <w:rsid w:val="00357EA8"/>
    <w:rsid w:val="003604BE"/>
    <w:rsid w:val="00360F1C"/>
    <w:rsid w:val="003612E7"/>
    <w:rsid w:val="00361837"/>
    <w:rsid w:val="00361B2A"/>
    <w:rsid w:val="003630AF"/>
    <w:rsid w:val="003641CC"/>
    <w:rsid w:val="00364D54"/>
    <w:rsid w:val="0036545D"/>
    <w:rsid w:val="00366965"/>
    <w:rsid w:val="00366D58"/>
    <w:rsid w:val="00367ACA"/>
    <w:rsid w:val="00367C56"/>
    <w:rsid w:val="00367D77"/>
    <w:rsid w:val="00367F09"/>
    <w:rsid w:val="00371CE6"/>
    <w:rsid w:val="003725F7"/>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05"/>
    <w:rsid w:val="00380249"/>
    <w:rsid w:val="0038035A"/>
    <w:rsid w:val="0038068B"/>
    <w:rsid w:val="003809CE"/>
    <w:rsid w:val="00380F83"/>
    <w:rsid w:val="003825A0"/>
    <w:rsid w:val="003826D7"/>
    <w:rsid w:val="00382FC4"/>
    <w:rsid w:val="0038308B"/>
    <w:rsid w:val="003830B5"/>
    <w:rsid w:val="00383255"/>
    <w:rsid w:val="00384DC7"/>
    <w:rsid w:val="0038602A"/>
    <w:rsid w:val="00386081"/>
    <w:rsid w:val="00386CC1"/>
    <w:rsid w:val="00386E2E"/>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AE4"/>
    <w:rsid w:val="003A238C"/>
    <w:rsid w:val="003A2F0A"/>
    <w:rsid w:val="003A3EFC"/>
    <w:rsid w:val="003A4926"/>
    <w:rsid w:val="003A6750"/>
    <w:rsid w:val="003A7381"/>
    <w:rsid w:val="003A746A"/>
    <w:rsid w:val="003B03B7"/>
    <w:rsid w:val="003B0852"/>
    <w:rsid w:val="003B2B1A"/>
    <w:rsid w:val="003B2CC1"/>
    <w:rsid w:val="003B4BE5"/>
    <w:rsid w:val="003B5110"/>
    <w:rsid w:val="003B6429"/>
    <w:rsid w:val="003B6A19"/>
    <w:rsid w:val="003C0A74"/>
    <w:rsid w:val="003C0BBF"/>
    <w:rsid w:val="003C1C8B"/>
    <w:rsid w:val="003C2C3D"/>
    <w:rsid w:val="003C2F0B"/>
    <w:rsid w:val="003C3356"/>
    <w:rsid w:val="003C3BD2"/>
    <w:rsid w:val="003C5B74"/>
    <w:rsid w:val="003C7917"/>
    <w:rsid w:val="003D01B0"/>
    <w:rsid w:val="003D08E1"/>
    <w:rsid w:val="003D1990"/>
    <w:rsid w:val="003D1E24"/>
    <w:rsid w:val="003D3F0C"/>
    <w:rsid w:val="003D5EE4"/>
    <w:rsid w:val="003D5F6A"/>
    <w:rsid w:val="003D6062"/>
    <w:rsid w:val="003D7111"/>
    <w:rsid w:val="003E062A"/>
    <w:rsid w:val="003E0E07"/>
    <w:rsid w:val="003E0E1A"/>
    <w:rsid w:val="003E14CB"/>
    <w:rsid w:val="003E1F70"/>
    <w:rsid w:val="003E2171"/>
    <w:rsid w:val="003E389C"/>
    <w:rsid w:val="003E3A06"/>
    <w:rsid w:val="003E6CC0"/>
    <w:rsid w:val="003E792A"/>
    <w:rsid w:val="003F0132"/>
    <w:rsid w:val="003F07CA"/>
    <w:rsid w:val="003F1077"/>
    <w:rsid w:val="003F224B"/>
    <w:rsid w:val="003F3C40"/>
    <w:rsid w:val="003F4A40"/>
    <w:rsid w:val="003F4E54"/>
    <w:rsid w:val="003F5B35"/>
    <w:rsid w:val="003F6139"/>
    <w:rsid w:val="003F65CB"/>
    <w:rsid w:val="003F6EE5"/>
    <w:rsid w:val="003F75A7"/>
    <w:rsid w:val="003F75C0"/>
    <w:rsid w:val="003F76F4"/>
    <w:rsid w:val="003F7A90"/>
    <w:rsid w:val="003F7B8B"/>
    <w:rsid w:val="004002A5"/>
    <w:rsid w:val="00400FF8"/>
    <w:rsid w:val="00401DDE"/>
    <w:rsid w:val="00402C5A"/>
    <w:rsid w:val="00403859"/>
    <w:rsid w:val="00404217"/>
    <w:rsid w:val="0040482F"/>
    <w:rsid w:val="00404F72"/>
    <w:rsid w:val="0040706F"/>
    <w:rsid w:val="004070F5"/>
    <w:rsid w:val="004072C0"/>
    <w:rsid w:val="00407FC7"/>
    <w:rsid w:val="00410340"/>
    <w:rsid w:val="00410A38"/>
    <w:rsid w:val="00410A8E"/>
    <w:rsid w:val="00411A7B"/>
    <w:rsid w:val="00412FBA"/>
    <w:rsid w:val="00413650"/>
    <w:rsid w:val="00414E1E"/>
    <w:rsid w:val="0041679A"/>
    <w:rsid w:val="00416D64"/>
    <w:rsid w:val="00417A24"/>
    <w:rsid w:val="00420B6F"/>
    <w:rsid w:val="00422397"/>
    <w:rsid w:val="00422E10"/>
    <w:rsid w:val="004235F1"/>
    <w:rsid w:val="00423D0A"/>
    <w:rsid w:val="004244C8"/>
    <w:rsid w:val="00424D03"/>
    <w:rsid w:val="00425612"/>
    <w:rsid w:val="004266D3"/>
    <w:rsid w:val="004274F1"/>
    <w:rsid w:val="00430401"/>
    <w:rsid w:val="004307F0"/>
    <w:rsid w:val="00430EB4"/>
    <w:rsid w:val="0043315A"/>
    <w:rsid w:val="0043317E"/>
    <w:rsid w:val="0043360B"/>
    <w:rsid w:val="00433810"/>
    <w:rsid w:val="0043382F"/>
    <w:rsid w:val="00433FAA"/>
    <w:rsid w:val="004340A4"/>
    <w:rsid w:val="004343DE"/>
    <w:rsid w:val="00434B24"/>
    <w:rsid w:val="00434CE2"/>
    <w:rsid w:val="00435362"/>
    <w:rsid w:val="004358EF"/>
    <w:rsid w:val="00436A42"/>
    <w:rsid w:val="00436E70"/>
    <w:rsid w:val="00436F7A"/>
    <w:rsid w:val="004376FD"/>
    <w:rsid w:val="00440142"/>
    <w:rsid w:val="004406DA"/>
    <w:rsid w:val="004411B0"/>
    <w:rsid w:val="00441366"/>
    <w:rsid w:val="004418C6"/>
    <w:rsid w:val="004436A9"/>
    <w:rsid w:val="00443787"/>
    <w:rsid w:val="00443A8C"/>
    <w:rsid w:val="004447E3"/>
    <w:rsid w:val="00444B03"/>
    <w:rsid w:val="00447164"/>
    <w:rsid w:val="00447240"/>
    <w:rsid w:val="00450B3A"/>
    <w:rsid w:val="004518E7"/>
    <w:rsid w:val="00451908"/>
    <w:rsid w:val="00451E79"/>
    <w:rsid w:val="0045251E"/>
    <w:rsid w:val="00452545"/>
    <w:rsid w:val="00455502"/>
    <w:rsid w:val="004560D4"/>
    <w:rsid w:val="00456456"/>
    <w:rsid w:val="004564E8"/>
    <w:rsid w:val="004574C0"/>
    <w:rsid w:val="00460593"/>
    <w:rsid w:val="004606B4"/>
    <w:rsid w:val="004608CB"/>
    <w:rsid w:val="0046099C"/>
    <w:rsid w:val="00460AA4"/>
    <w:rsid w:val="00460E1D"/>
    <w:rsid w:val="00460F64"/>
    <w:rsid w:val="0046115A"/>
    <w:rsid w:val="004612F5"/>
    <w:rsid w:val="00461DD0"/>
    <w:rsid w:val="00461F3E"/>
    <w:rsid w:val="00462B7E"/>
    <w:rsid w:val="00462F46"/>
    <w:rsid w:val="0046337E"/>
    <w:rsid w:val="0046338D"/>
    <w:rsid w:val="0046355A"/>
    <w:rsid w:val="00463FE9"/>
    <w:rsid w:val="00464693"/>
    <w:rsid w:val="00465548"/>
    <w:rsid w:val="00465818"/>
    <w:rsid w:val="00465ABB"/>
    <w:rsid w:val="00466760"/>
    <w:rsid w:val="00466D6E"/>
    <w:rsid w:val="0046704E"/>
    <w:rsid w:val="004671A9"/>
    <w:rsid w:val="0046771B"/>
    <w:rsid w:val="00470271"/>
    <w:rsid w:val="004705B1"/>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01E"/>
    <w:rsid w:val="00477919"/>
    <w:rsid w:val="00477CB2"/>
    <w:rsid w:val="00480201"/>
    <w:rsid w:val="004802FE"/>
    <w:rsid w:val="00480A0B"/>
    <w:rsid w:val="004812F5"/>
    <w:rsid w:val="00481FB0"/>
    <w:rsid w:val="00482131"/>
    <w:rsid w:val="004827E2"/>
    <w:rsid w:val="00483B1E"/>
    <w:rsid w:val="004842D2"/>
    <w:rsid w:val="004846B3"/>
    <w:rsid w:val="00484981"/>
    <w:rsid w:val="004854E6"/>
    <w:rsid w:val="00485514"/>
    <w:rsid w:val="00486E82"/>
    <w:rsid w:val="004874CD"/>
    <w:rsid w:val="004920F7"/>
    <w:rsid w:val="004921BF"/>
    <w:rsid w:val="00492729"/>
    <w:rsid w:val="004932BA"/>
    <w:rsid w:val="004932CC"/>
    <w:rsid w:val="00493304"/>
    <w:rsid w:val="00493F53"/>
    <w:rsid w:val="0049468E"/>
    <w:rsid w:val="00494BEA"/>
    <w:rsid w:val="00494DD2"/>
    <w:rsid w:val="00494DDE"/>
    <w:rsid w:val="004965E4"/>
    <w:rsid w:val="00496BA0"/>
    <w:rsid w:val="00496FDC"/>
    <w:rsid w:val="0049716C"/>
    <w:rsid w:val="00497598"/>
    <w:rsid w:val="00497705"/>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B1AFD"/>
    <w:rsid w:val="004B20AA"/>
    <w:rsid w:val="004B255C"/>
    <w:rsid w:val="004B2D45"/>
    <w:rsid w:val="004B31D6"/>
    <w:rsid w:val="004B3616"/>
    <w:rsid w:val="004B3DEA"/>
    <w:rsid w:val="004B4E1E"/>
    <w:rsid w:val="004B4F19"/>
    <w:rsid w:val="004B56BB"/>
    <w:rsid w:val="004B6952"/>
    <w:rsid w:val="004B6BE7"/>
    <w:rsid w:val="004B6E4F"/>
    <w:rsid w:val="004B7776"/>
    <w:rsid w:val="004C030E"/>
    <w:rsid w:val="004C0A88"/>
    <w:rsid w:val="004C1C07"/>
    <w:rsid w:val="004C2646"/>
    <w:rsid w:val="004C4AAF"/>
    <w:rsid w:val="004C4DAE"/>
    <w:rsid w:val="004C5ED9"/>
    <w:rsid w:val="004C6AF5"/>
    <w:rsid w:val="004C6D4F"/>
    <w:rsid w:val="004C73CB"/>
    <w:rsid w:val="004C7FDB"/>
    <w:rsid w:val="004D064B"/>
    <w:rsid w:val="004D0D6B"/>
    <w:rsid w:val="004D2020"/>
    <w:rsid w:val="004D213C"/>
    <w:rsid w:val="004D26AB"/>
    <w:rsid w:val="004D2A9C"/>
    <w:rsid w:val="004D348A"/>
    <w:rsid w:val="004D3802"/>
    <w:rsid w:val="004D388D"/>
    <w:rsid w:val="004D390A"/>
    <w:rsid w:val="004D3E2E"/>
    <w:rsid w:val="004D42B9"/>
    <w:rsid w:val="004D4497"/>
    <w:rsid w:val="004D47A3"/>
    <w:rsid w:val="004D5F3A"/>
    <w:rsid w:val="004D63AC"/>
    <w:rsid w:val="004D6E9C"/>
    <w:rsid w:val="004D73AE"/>
    <w:rsid w:val="004D7693"/>
    <w:rsid w:val="004E15B0"/>
    <w:rsid w:val="004E16F2"/>
    <w:rsid w:val="004E17A5"/>
    <w:rsid w:val="004E1932"/>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F1B82"/>
    <w:rsid w:val="004F37C0"/>
    <w:rsid w:val="004F4188"/>
    <w:rsid w:val="004F4C8B"/>
    <w:rsid w:val="004F5B12"/>
    <w:rsid w:val="004F5F21"/>
    <w:rsid w:val="004F638D"/>
    <w:rsid w:val="004F7BDB"/>
    <w:rsid w:val="00500721"/>
    <w:rsid w:val="0050089E"/>
    <w:rsid w:val="00501796"/>
    <w:rsid w:val="00501B9D"/>
    <w:rsid w:val="00502018"/>
    <w:rsid w:val="00503E80"/>
    <w:rsid w:val="0050485E"/>
    <w:rsid w:val="005051ED"/>
    <w:rsid w:val="0050575D"/>
    <w:rsid w:val="0050579A"/>
    <w:rsid w:val="00506324"/>
    <w:rsid w:val="00506885"/>
    <w:rsid w:val="0050688E"/>
    <w:rsid w:val="00506DB9"/>
    <w:rsid w:val="00507390"/>
    <w:rsid w:val="00510138"/>
    <w:rsid w:val="005108D0"/>
    <w:rsid w:val="0051206F"/>
    <w:rsid w:val="00512CD6"/>
    <w:rsid w:val="0051391C"/>
    <w:rsid w:val="00513A23"/>
    <w:rsid w:val="00513CEA"/>
    <w:rsid w:val="0051429F"/>
    <w:rsid w:val="005148F1"/>
    <w:rsid w:val="00515CFB"/>
    <w:rsid w:val="005162F5"/>
    <w:rsid w:val="00516F04"/>
    <w:rsid w:val="005171D4"/>
    <w:rsid w:val="005172D7"/>
    <w:rsid w:val="00517408"/>
    <w:rsid w:val="00517F32"/>
    <w:rsid w:val="005200F5"/>
    <w:rsid w:val="0052024F"/>
    <w:rsid w:val="0052167C"/>
    <w:rsid w:val="0052206E"/>
    <w:rsid w:val="00522B95"/>
    <w:rsid w:val="005231E3"/>
    <w:rsid w:val="0052464E"/>
    <w:rsid w:val="005246DC"/>
    <w:rsid w:val="00524981"/>
    <w:rsid w:val="00524A16"/>
    <w:rsid w:val="00525902"/>
    <w:rsid w:val="005264C4"/>
    <w:rsid w:val="00527072"/>
    <w:rsid w:val="00527442"/>
    <w:rsid w:val="00530591"/>
    <w:rsid w:val="00531BDC"/>
    <w:rsid w:val="00532AAF"/>
    <w:rsid w:val="00532E69"/>
    <w:rsid w:val="00533313"/>
    <w:rsid w:val="00534254"/>
    <w:rsid w:val="00535302"/>
    <w:rsid w:val="0053577B"/>
    <w:rsid w:val="00535EFB"/>
    <w:rsid w:val="00536066"/>
    <w:rsid w:val="0053612F"/>
    <w:rsid w:val="005364AB"/>
    <w:rsid w:val="00536690"/>
    <w:rsid w:val="005379AE"/>
    <w:rsid w:val="00540BCE"/>
    <w:rsid w:val="00541CA6"/>
    <w:rsid w:val="00541E1D"/>
    <w:rsid w:val="0054250E"/>
    <w:rsid w:val="005436EF"/>
    <w:rsid w:val="00543A84"/>
    <w:rsid w:val="00543B23"/>
    <w:rsid w:val="00543C7D"/>
    <w:rsid w:val="005459BE"/>
    <w:rsid w:val="00545C9E"/>
    <w:rsid w:val="00545DB8"/>
    <w:rsid w:val="0054628F"/>
    <w:rsid w:val="005469FD"/>
    <w:rsid w:val="0054702A"/>
    <w:rsid w:val="005470F9"/>
    <w:rsid w:val="0054737B"/>
    <w:rsid w:val="00547A1B"/>
    <w:rsid w:val="00551926"/>
    <w:rsid w:val="00551D17"/>
    <w:rsid w:val="00552A14"/>
    <w:rsid w:val="00552A1E"/>
    <w:rsid w:val="00552FBB"/>
    <w:rsid w:val="00553ACC"/>
    <w:rsid w:val="00554AEC"/>
    <w:rsid w:val="00554E63"/>
    <w:rsid w:val="00555107"/>
    <w:rsid w:val="00555B93"/>
    <w:rsid w:val="00556BE7"/>
    <w:rsid w:val="00556D36"/>
    <w:rsid w:val="00556F1D"/>
    <w:rsid w:val="00557753"/>
    <w:rsid w:val="00557F41"/>
    <w:rsid w:val="0056166B"/>
    <w:rsid w:val="00561F28"/>
    <w:rsid w:val="00562131"/>
    <w:rsid w:val="00562659"/>
    <w:rsid w:val="00563943"/>
    <w:rsid w:val="00564DC0"/>
    <w:rsid w:val="005652BA"/>
    <w:rsid w:val="0056555D"/>
    <w:rsid w:val="005656CD"/>
    <w:rsid w:val="00565F75"/>
    <w:rsid w:val="00566503"/>
    <w:rsid w:val="00567074"/>
    <w:rsid w:val="00567344"/>
    <w:rsid w:val="00567BA4"/>
    <w:rsid w:val="00567EAF"/>
    <w:rsid w:val="00570976"/>
    <w:rsid w:val="0057198B"/>
    <w:rsid w:val="00572968"/>
    <w:rsid w:val="00572A54"/>
    <w:rsid w:val="00572C67"/>
    <w:rsid w:val="00573476"/>
    <w:rsid w:val="00573F9F"/>
    <w:rsid w:val="00573FC6"/>
    <w:rsid w:val="005745C5"/>
    <w:rsid w:val="005756A9"/>
    <w:rsid w:val="0057749D"/>
    <w:rsid w:val="0057776D"/>
    <w:rsid w:val="00580E9E"/>
    <w:rsid w:val="0058164A"/>
    <w:rsid w:val="00582D0C"/>
    <w:rsid w:val="0058385C"/>
    <w:rsid w:val="00583AF3"/>
    <w:rsid w:val="00583EB5"/>
    <w:rsid w:val="0058467B"/>
    <w:rsid w:val="00584FE1"/>
    <w:rsid w:val="0058619A"/>
    <w:rsid w:val="005865F9"/>
    <w:rsid w:val="00587571"/>
    <w:rsid w:val="005878A1"/>
    <w:rsid w:val="00590182"/>
    <w:rsid w:val="0059065A"/>
    <w:rsid w:val="005906B3"/>
    <w:rsid w:val="005906BE"/>
    <w:rsid w:val="00590716"/>
    <w:rsid w:val="00592C08"/>
    <w:rsid w:val="00592E7C"/>
    <w:rsid w:val="00595CF6"/>
    <w:rsid w:val="005966FD"/>
    <w:rsid w:val="00596C7D"/>
    <w:rsid w:val="005974E1"/>
    <w:rsid w:val="005A0A3A"/>
    <w:rsid w:val="005A16F7"/>
    <w:rsid w:val="005A246C"/>
    <w:rsid w:val="005A3200"/>
    <w:rsid w:val="005A45DA"/>
    <w:rsid w:val="005A4A1C"/>
    <w:rsid w:val="005A583D"/>
    <w:rsid w:val="005A5BEC"/>
    <w:rsid w:val="005A5F3F"/>
    <w:rsid w:val="005A640B"/>
    <w:rsid w:val="005A74A1"/>
    <w:rsid w:val="005A79CE"/>
    <w:rsid w:val="005A7C6E"/>
    <w:rsid w:val="005B0249"/>
    <w:rsid w:val="005B0341"/>
    <w:rsid w:val="005B15C6"/>
    <w:rsid w:val="005B2075"/>
    <w:rsid w:val="005B3D4F"/>
    <w:rsid w:val="005B447F"/>
    <w:rsid w:val="005B4488"/>
    <w:rsid w:val="005B4925"/>
    <w:rsid w:val="005B4F0C"/>
    <w:rsid w:val="005B66CF"/>
    <w:rsid w:val="005B681C"/>
    <w:rsid w:val="005B71EB"/>
    <w:rsid w:val="005B77A2"/>
    <w:rsid w:val="005C01DA"/>
    <w:rsid w:val="005C0554"/>
    <w:rsid w:val="005C0570"/>
    <w:rsid w:val="005C090C"/>
    <w:rsid w:val="005C1AA8"/>
    <w:rsid w:val="005C1AD5"/>
    <w:rsid w:val="005C1C83"/>
    <w:rsid w:val="005C2F5B"/>
    <w:rsid w:val="005C3078"/>
    <w:rsid w:val="005C32E5"/>
    <w:rsid w:val="005C3A25"/>
    <w:rsid w:val="005C4BEF"/>
    <w:rsid w:val="005C605A"/>
    <w:rsid w:val="005C64E9"/>
    <w:rsid w:val="005C6DF8"/>
    <w:rsid w:val="005C7845"/>
    <w:rsid w:val="005C78BF"/>
    <w:rsid w:val="005C7DC6"/>
    <w:rsid w:val="005C7FDD"/>
    <w:rsid w:val="005D02A7"/>
    <w:rsid w:val="005D0579"/>
    <w:rsid w:val="005D06F5"/>
    <w:rsid w:val="005D0DBA"/>
    <w:rsid w:val="005D1023"/>
    <w:rsid w:val="005D1A7B"/>
    <w:rsid w:val="005D2978"/>
    <w:rsid w:val="005D2A13"/>
    <w:rsid w:val="005D2A6D"/>
    <w:rsid w:val="005D388D"/>
    <w:rsid w:val="005D3A25"/>
    <w:rsid w:val="005D4504"/>
    <w:rsid w:val="005D5499"/>
    <w:rsid w:val="005D711C"/>
    <w:rsid w:val="005D7375"/>
    <w:rsid w:val="005D7800"/>
    <w:rsid w:val="005E004B"/>
    <w:rsid w:val="005E0234"/>
    <w:rsid w:val="005E0570"/>
    <w:rsid w:val="005E1363"/>
    <w:rsid w:val="005E2C9E"/>
    <w:rsid w:val="005E323C"/>
    <w:rsid w:val="005E38D0"/>
    <w:rsid w:val="005E3A7F"/>
    <w:rsid w:val="005E3C61"/>
    <w:rsid w:val="005E4117"/>
    <w:rsid w:val="005E6CF8"/>
    <w:rsid w:val="005E77F4"/>
    <w:rsid w:val="005E7A8A"/>
    <w:rsid w:val="005E7BF8"/>
    <w:rsid w:val="005E7C16"/>
    <w:rsid w:val="005F0224"/>
    <w:rsid w:val="005F05EF"/>
    <w:rsid w:val="005F068A"/>
    <w:rsid w:val="005F1162"/>
    <w:rsid w:val="005F1376"/>
    <w:rsid w:val="005F1378"/>
    <w:rsid w:val="005F2601"/>
    <w:rsid w:val="005F2D37"/>
    <w:rsid w:val="005F36C3"/>
    <w:rsid w:val="005F418E"/>
    <w:rsid w:val="005F44BA"/>
    <w:rsid w:val="005F4D7D"/>
    <w:rsid w:val="005F5364"/>
    <w:rsid w:val="005F6685"/>
    <w:rsid w:val="005F6C08"/>
    <w:rsid w:val="005F6DDF"/>
    <w:rsid w:val="00600005"/>
    <w:rsid w:val="00600282"/>
    <w:rsid w:val="00600776"/>
    <w:rsid w:val="00601003"/>
    <w:rsid w:val="00601804"/>
    <w:rsid w:val="00601FE7"/>
    <w:rsid w:val="006022D1"/>
    <w:rsid w:val="0060311F"/>
    <w:rsid w:val="0060337C"/>
    <w:rsid w:val="006039EE"/>
    <w:rsid w:val="00604751"/>
    <w:rsid w:val="00604A79"/>
    <w:rsid w:val="00605400"/>
    <w:rsid w:val="00605471"/>
    <w:rsid w:val="006055EE"/>
    <w:rsid w:val="00605E85"/>
    <w:rsid w:val="006063CA"/>
    <w:rsid w:val="00606B75"/>
    <w:rsid w:val="00606FB3"/>
    <w:rsid w:val="006070D2"/>
    <w:rsid w:val="00607472"/>
    <w:rsid w:val="0060747F"/>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6F6"/>
    <w:rsid w:val="00623381"/>
    <w:rsid w:val="006236FF"/>
    <w:rsid w:val="00624020"/>
    <w:rsid w:val="006240DD"/>
    <w:rsid w:val="006240FE"/>
    <w:rsid w:val="00624192"/>
    <w:rsid w:val="00624421"/>
    <w:rsid w:val="00624826"/>
    <w:rsid w:val="006248C4"/>
    <w:rsid w:val="0062533F"/>
    <w:rsid w:val="006255E9"/>
    <w:rsid w:val="00625987"/>
    <w:rsid w:val="006267DD"/>
    <w:rsid w:val="00630B59"/>
    <w:rsid w:val="006311D3"/>
    <w:rsid w:val="006311D8"/>
    <w:rsid w:val="00631635"/>
    <w:rsid w:val="00631759"/>
    <w:rsid w:val="00631945"/>
    <w:rsid w:val="00631A0D"/>
    <w:rsid w:val="00633DDB"/>
    <w:rsid w:val="006342AE"/>
    <w:rsid w:val="0063430D"/>
    <w:rsid w:val="00635659"/>
    <w:rsid w:val="00635C43"/>
    <w:rsid w:val="00635ECB"/>
    <w:rsid w:val="00636088"/>
    <w:rsid w:val="00636331"/>
    <w:rsid w:val="006364BB"/>
    <w:rsid w:val="00637676"/>
    <w:rsid w:val="00637FC1"/>
    <w:rsid w:val="006400ED"/>
    <w:rsid w:val="00640C6B"/>
    <w:rsid w:val="00641E02"/>
    <w:rsid w:val="0064259B"/>
    <w:rsid w:val="00644364"/>
    <w:rsid w:val="00644F4C"/>
    <w:rsid w:val="00645B51"/>
    <w:rsid w:val="00645DC5"/>
    <w:rsid w:val="006463EF"/>
    <w:rsid w:val="006468C2"/>
    <w:rsid w:val="00650357"/>
    <w:rsid w:val="00650557"/>
    <w:rsid w:val="006505CD"/>
    <w:rsid w:val="00650780"/>
    <w:rsid w:val="00650E4E"/>
    <w:rsid w:val="00652C96"/>
    <w:rsid w:val="0065376B"/>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459A"/>
    <w:rsid w:val="006661D6"/>
    <w:rsid w:val="0067090B"/>
    <w:rsid w:val="006709EA"/>
    <w:rsid w:val="00673954"/>
    <w:rsid w:val="006749B5"/>
    <w:rsid w:val="00674F5B"/>
    <w:rsid w:val="00674FC0"/>
    <w:rsid w:val="00675052"/>
    <w:rsid w:val="00675C89"/>
    <w:rsid w:val="00676689"/>
    <w:rsid w:val="00677990"/>
    <w:rsid w:val="00677BFD"/>
    <w:rsid w:val="00677DA8"/>
    <w:rsid w:val="00677DD6"/>
    <w:rsid w:val="00680208"/>
    <w:rsid w:val="00680C60"/>
    <w:rsid w:val="006815D4"/>
    <w:rsid w:val="0068181E"/>
    <w:rsid w:val="00681EB5"/>
    <w:rsid w:val="006823FA"/>
    <w:rsid w:val="0068266F"/>
    <w:rsid w:val="00683C03"/>
    <w:rsid w:val="0068403E"/>
    <w:rsid w:val="00684F12"/>
    <w:rsid w:val="00685493"/>
    <w:rsid w:val="0068639E"/>
    <w:rsid w:val="00686458"/>
    <w:rsid w:val="00686516"/>
    <w:rsid w:val="00686972"/>
    <w:rsid w:val="00686E2C"/>
    <w:rsid w:val="00687241"/>
    <w:rsid w:val="00687B6E"/>
    <w:rsid w:val="006901AB"/>
    <w:rsid w:val="00691471"/>
    <w:rsid w:val="00691F9B"/>
    <w:rsid w:val="00692066"/>
    <w:rsid w:val="006920A3"/>
    <w:rsid w:val="006927B6"/>
    <w:rsid w:val="00692F49"/>
    <w:rsid w:val="0069494F"/>
    <w:rsid w:val="006950F1"/>
    <w:rsid w:val="0069558B"/>
    <w:rsid w:val="00695FD0"/>
    <w:rsid w:val="00696892"/>
    <w:rsid w:val="00696CAF"/>
    <w:rsid w:val="006A01C4"/>
    <w:rsid w:val="006A04DB"/>
    <w:rsid w:val="006A069A"/>
    <w:rsid w:val="006A07E0"/>
    <w:rsid w:val="006A0911"/>
    <w:rsid w:val="006A0B43"/>
    <w:rsid w:val="006A0B93"/>
    <w:rsid w:val="006A109D"/>
    <w:rsid w:val="006A2236"/>
    <w:rsid w:val="006A29B0"/>
    <w:rsid w:val="006A3405"/>
    <w:rsid w:val="006A358F"/>
    <w:rsid w:val="006A3C56"/>
    <w:rsid w:val="006A4E4B"/>
    <w:rsid w:val="006A5021"/>
    <w:rsid w:val="006A5A72"/>
    <w:rsid w:val="006A5AA4"/>
    <w:rsid w:val="006A5FDF"/>
    <w:rsid w:val="006A6A09"/>
    <w:rsid w:val="006A6A53"/>
    <w:rsid w:val="006A6E11"/>
    <w:rsid w:val="006A709E"/>
    <w:rsid w:val="006A7294"/>
    <w:rsid w:val="006B0811"/>
    <w:rsid w:val="006B0DF0"/>
    <w:rsid w:val="006B158E"/>
    <w:rsid w:val="006B1A68"/>
    <w:rsid w:val="006B24D6"/>
    <w:rsid w:val="006B2D13"/>
    <w:rsid w:val="006B32D0"/>
    <w:rsid w:val="006B385B"/>
    <w:rsid w:val="006B4253"/>
    <w:rsid w:val="006B4542"/>
    <w:rsid w:val="006B5964"/>
    <w:rsid w:val="006B6740"/>
    <w:rsid w:val="006B6DA9"/>
    <w:rsid w:val="006B6EFA"/>
    <w:rsid w:val="006B72F4"/>
    <w:rsid w:val="006B7564"/>
    <w:rsid w:val="006B7EA5"/>
    <w:rsid w:val="006C0DAF"/>
    <w:rsid w:val="006C1666"/>
    <w:rsid w:val="006C175E"/>
    <w:rsid w:val="006C185E"/>
    <w:rsid w:val="006C1BF6"/>
    <w:rsid w:val="006C1C01"/>
    <w:rsid w:val="006C1DC9"/>
    <w:rsid w:val="006C2794"/>
    <w:rsid w:val="006C33CD"/>
    <w:rsid w:val="006C3A89"/>
    <w:rsid w:val="006C3CA5"/>
    <w:rsid w:val="006C4D58"/>
    <w:rsid w:val="006C4F8D"/>
    <w:rsid w:val="006C510D"/>
    <w:rsid w:val="006C55EB"/>
    <w:rsid w:val="006C5DA5"/>
    <w:rsid w:val="006C5EBB"/>
    <w:rsid w:val="006C6A16"/>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5C70"/>
    <w:rsid w:val="006D60C7"/>
    <w:rsid w:val="006D6AE8"/>
    <w:rsid w:val="006D7FC6"/>
    <w:rsid w:val="006E043D"/>
    <w:rsid w:val="006E04B1"/>
    <w:rsid w:val="006E087D"/>
    <w:rsid w:val="006E10FF"/>
    <w:rsid w:val="006E1119"/>
    <w:rsid w:val="006E1132"/>
    <w:rsid w:val="006E199B"/>
    <w:rsid w:val="006E1E44"/>
    <w:rsid w:val="006E2042"/>
    <w:rsid w:val="006E28DC"/>
    <w:rsid w:val="006E2A5C"/>
    <w:rsid w:val="006E2A6C"/>
    <w:rsid w:val="006E2CD6"/>
    <w:rsid w:val="006E2E33"/>
    <w:rsid w:val="006E5874"/>
    <w:rsid w:val="006E5ABD"/>
    <w:rsid w:val="006E651E"/>
    <w:rsid w:val="006F114F"/>
    <w:rsid w:val="006F149F"/>
    <w:rsid w:val="006F287F"/>
    <w:rsid w:val="006F2917"/>
    <w:rsid w:val="006F2A87"/>
    <w:rsid w:val="006F2ADA"/>
    <w:rsid w:val="006F2C49"/>
    <w:rsid w:val="006F3B50"/>
    <w:rsid w:val="006F44FB"/>
    <w:rsid w:val="006F52D1"/>
    <w:rsid w:val="006F5367"/>
    <w:rsid w:val="006F5722"/>
    <w:rsid w:val="006F5870"/>
    <w:rsid w:val="006F778A"/>
    <w:rsid w:val="006F7DD4"/>
    <w:rsid w:val="007003B2"/>
    <w:rsid w:val="00700838"/>
    <w:rsid w:val="00701418"/>
    <w:rsid w:val="007019CC"/>
    <w:rsid w:val="00701DF8"/>
    <w:rsid w:val="00702CB5"/>
    <w:rsid w:val="00702F24"/>
    <w:rsid w:val="00702FDE"/>
    <w:rsid w:val="007037D1"/>
    <w:rsid w:val="007046A2"/>
    <w:rsid w:val="00704A3B"/>
    <w:rsid w:val="00704CA8"/>
    <w:rsid w:val="007058D6"/>
    <w:rsid w:val="007058F7"/>
    <w:rsid w:val="00705A54"/>
    <w:rsid w:val="00705B48"/>
    <w:rsid w:val="00705C55"/>
    <w:rsid w:val="00706082"/>
    <w:rsid w:val="0070758C"/>
    <w:rsid w:val="007077D1"/>
    <w:rsid w:val="007100F2"/>
    <w:rsid w:val="0071040A"/>
    <w:rsid w:val="00710A7D"/>
    <w:rsid w:val="007114EA"/>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6A84"/>
    <w:rsid w:val="00717436"/>
    <w:rsid w:val="00717721"/>
    <w:rsid w:val="00717B46"/>
    <w:rsid w:val="007202D7"/>
    <w:rsid w:val="00720856"/>
    <w:rsid w:val="007213F8"/>
    <w:rsid w:val="0072192B"/>
    <w:rsid w:val="00721B00"/>
    <w:rsid w:val="00721BC1"/>
    <w:rsid w:val="00721D80"/>
    <w:rsid w:val="0072210C"/>
    <w:rsid w:val="00722702"/>
    <w:rsid w:val="00724228"/>
    <w:rsid w:val="0072428F"/>
    <w:rsid w:val="00724FFE"/>
    <w:rsid w:val="007268FC"/>
    <w:rsid w:val="00726AD9"/>
    <w:rsid w:val="00726FDA"/>
    <w:rsid w:val="00730424"/>
    <w:rsid w:val="00730757"/>
    <w:rsid w:val="00731221"/>
    <w:rsid w:val="00731770"/>
    <w:rsid w:val="00731AE1"/>
    <w:rsid w:val="00731BCC"/>
    <w:rsid w:val="00732232"/>
    <w:rsid w:val="00732721"/>
    <w:rsid w:val="00733701"/>
    <w:rsid w:val="00733A97"/>
    <w:rsid w:val="00733BB3"/>
    <w:rsid w:val="007345A6"/>
    <w:rsid w:val="00734E91"/>
    <w:rsid w:val="00735122"/>
    <w:rsid w:val="00736059"/>
    <w:rsid w:val="007362EB"/>
    <w:rsid w:val="0073769D"/>
    <w:rsid w:val="007378DD"/>
    <w:rsid w:val="00737C8E"/>
    <w:rsid w:val="00737CD2"/>
    <w:rsid w:val="00740207"/>
    <w:rsid w:val="00741178"/>
    <w:rsid w:val="007411C5"/>
    <w:rsid w:val="007421D2"/>
    <w:rsid w:val="00743930"/>
    <w:rsid w:val="00743A9F"/>
    <w:rsid w:val="0074433E"/>
    <w:rsid w:val="007448DA"/>
    <w:rsid w:val="00744F87"/>
    <w:rsid w:val="00745642"/>
    <w:rsid w:val="00745F6C"/>
    <w:rsid w:val="007468B0"/>
    <w:rsid w:val="00747416"/>
    <w:rsid w:val="00747F5D"/>
    <w:rsid w:val="00750594"/>
    <w:rsid w:val="00750C70"/>
    <w:rsid w:val="007516E0"/>
    <w:rsid w:val="00751C4A"/>
    <w:rsid w:val="00752257"/>
    <w:rsid w:val="00752619"/>
    <w:rsid w:val="00752958"/>
    <w:rsid w:val="00752997"/>
    <w:rsid w:val="00753A06"/>
    <w:rsid w:val="007545C8"/>
    <w:rsid w:val="00754C7A"/>
    <w:rsid w:val="00755CBC"/>
    <w:rsid w:val="00761FEA"/>
    <w:rsid w:val="00762AB6"/>
    <w:rsid w:val="007631A7"/>
    <w:rsid w:val="00764BED"/>
    <w:rsid w:val="00764DF5"/>
    <w:rsid w:val="00764F35"/>
    <w:rsid w:val="0076635B"/>
    <w:rsid w:val="0077014B"/>
    <w:rsid w:val="007703D4"/>
    <w:rsid w:val="007715F2"/>
    <w:rsid w:val="007718A7"/>
    <w:rsid w:val="007729F6"/>
    <w:rsid w:val="00773FDA"/>
    <w:rsid w:val="0077447C"/>
    <w:rsid w:val="00774771"/>
    <w:rsid w:val="007758BB"/>
    <w:rsid w:val="00775A86"/>
    <w:rsid w:val="0077617F"/>
    <w:rsid w:val="00776507"/>
    <w:rsid w:val="00776572"/>
    <w:rsid w:val="00777AD8"/>
    <w:rsid w:val="00780485"/>
    <w:rsid w:val="0078054D"/>
    <w:rsid w:val="007809E1"/>
    <w:rsid w:val="007809F1"/>
    <w:rsid w:val="00782C15"/>
    <w:rsid w:val="00782EBB"/>
    <w:rsid w:val="00783C35"/>
    <w:rsid w:val="00783DDA"/>
    <w:rsid w:val="00783FC5"/>
    <w:rsid w:val="007843BE"/>
    <w:rsid w:val="007845B6"/>
    <w:rsid w:val="00784C54"/>
    <w:rsid w:val="00785D42"/>
    <w:rsid w:val="00786268"/>
    <w:rsid w:val="00786929"/>
    <w:rsid w:val="007872C3"/>
    <w:rsid w:val="00787788"/>
    <w:rsid w:val="00787C75"/>
    <w:rsid w:val="00790976"/>
    <w:rsid w:val="00792555"/>
    <w:rsid w:val="00792581"/>
    <w:rsid w:val="0079324D"/>
    <w:rsid w:val="00793E08"/>
    <w:rsid w:val="00794001"/>
    <w:rsid w:val="00794145"/>
    <w:rsid w:val="0079458E"/>
    <w:rsid w:val="007947AF"/>
    <w:rsid w:val="007947D1"/>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3B22"/>
    <w:rsid w:val="007A3C47"/>
    <w:rsid w:val="007A4434"/>
    <w:rsid w:val="007A4D5D"/>
    <w:rsid w:val="007A51D7"/>
    <w:rsid w:val="007A5403"/>
    <w:rsid w:val="007A6873"/>
    <w:rsid w:val="007B010C"/>
    <w:rsid w:val="007B0285"/>
    <w:rsid w:val="007B05BD"/>
    <w:rsid w:val="007B07EC"/>
    <w:rsid w:val="007B107C"/>
    <w:rsid w:val="007B2493"/>
    <w:rsid w:val="007B2E8A"/>
    <w:rsid w:val="007B3CFB"/>
    <w:rsid w:val="007B54BE"/>
    <w:rsid w:val="007B5C2C"/>
    <w:rsid w:val="007B634A"/>
    <w:rsid w:val="007B66CD"/>
    <w:rsid w:val="007B69FC"/>
    <w:rsid w:val="007B6CC2"/>
    <w:rsid w:val="007B75EC"/>
    <w:rsid w:val="007B7692"/>
    <w:rsid w:val="007B7DB9"/>
    <w:rsid w:val="007C0076"/>
    <w:rsid w:val="007C13C8"/>
    <w:rsid w:val="007C1402"/>
    <w:rsid w:val="007C1A2A"/>
    <w:rsid w:val="007C234E"/>
    <w:rsid w:val="007C2765"/>
    <w:rsid w:val="007C2DE0"/>
    <w:rsid w:val="007C39F1"/>
    <w:rsid w:val="007C3DF7"/>
    <w:rsid w:val="007C5016"/>
    <w:rsid w:val="007C5940"/>
    <w:rsid w:val="007C687C"/>
    <w:rsid w:val="007C6F05"/>
    <w:rsid w:val="007C753F"/>
    <w:rsid w:val="007C77F8"/>
    <w:rsid w:val="007D05D2"/>
    <w:rsid w:val="007D0852"/>
    <w:rsid w:val="007D08A0"/>
    <w:rsid w:val="007D12B8"/>
    <w:rsid w:val="007D133F"/>
    <w:rsid w:val="007D18E2"/>
    <w:rsid w:val="007D1D87"/>
    <w:rsid w:val="007D1DC6"/>
    <w:rsid w:val="007D247E"/>
    <w:rsid w:val="007D2F1A"/>
    <w:rsid w:val="007D3C01"/>
    <w:rsid w:val="007D3CCD"/>
    <w:rsid w:val="007D4020"/>
    <w:rsid w:val="007D467A"/>
    <w:rsid w:val="007D4E18"/>
    <w:rsid w:val="007D5119"/>
    <w:rsid w:val="007D5735"/>
    <w:rsid w:val="007D5E35"/>
    <w:rsid w:val="007D652F"/>
    <w:rsid w:val="007D6BBC"/>
    <w:rsid w:val="007D6E49"/>
    <w:rsid w:val="007D7649"/>
    <w:rsid w:val="007D7C80"/>
    <w:rsid w:val="007E0828"/>
    <w:rsid w:val="007E1476"/>
    <w:rsid w:val="007E1965"/>
    <w:rsid w:val="007E2433"/>
    <w:rsid w:val="007E2865"/>
    <w:rsid w:val="007E2F61"/>
    <w:rsid w:val="007E3163"/>
    <w:rsid w:val="007E31BF"/>
    <w:rsid w:val="007E34E8"/>
    <w:rsid w:val="007E3BC7"/>
    <w:rsid w:val="007E3FA5"/>
    <w:rsid w:val="007E42FC"/>
    <w:rsid w:val="007E5B9C"/>
    <w:rsid w:val="007E5D58"/>
    <w:rsid w:val="007E666E"/>
    <w:rsid w:val="007F01D3"/>
    <w:rsid w:val="007F1035"/>
    <w:rsid w:val="007F16A3"/>
    <w:rsid w:val="007F1DA0"/>
    <w:rsid w:val="007F21D8"/>
    <w:rsid w:val="007F3BB4"/>
    <w:rsid w:val="007F4097"/>
    <w:rsid w:val="007F59E4"/>
    <w:rsid w:val="007F62D4"/>
    <w:rsid w:val="007F647D"/>
    <w:rsid w:val="007F6507"/>
    <w:rsid w:val="007F6530"/>
    <w:rsid w:val="007F6E4C"/>
    <w:rsid w:val="007F6E6A"/>
    <w:rsid w:val="007F71A8"/>
    <w:rsid w:val="007F7BCC"/>
    <w:rsid w:val="0080016F"/>
    <w:rsid w:val="00800331"/>
    <w:rsid w:val="00803C11"/>
    <w:rsid w:val="0080440E"/>
    <w:rsid w:val="008045B8"/>
    <w:rsid w:val="00804A71"/>
    <w:rsid w:val="00804B06"/>
    <w:rsid w:val="008058D6"/>
    <w:rsid w:val="00806A54"/>
    <w:rsid w:val="00806A95"/>
    <w:rsid w:val="008100C8"/>
    <w:rsid w:val="00810229"/>
    <w:rsid w:val="00810A1F"/>
    <w:rsid w:val="00812341"/>
    <w:rsid w:val="00812406"/>
    <w:rsid w:val="008128D8"/>
    <w:rsid w:val="00812E25"/>
    <w:rsid w:val="00812EBB"/>
    <w:rsid w:val="0081314E"/>
    <w:rsid w:val="0081353D"/>
    <w:rsid w:val="00813E99"/>
    <w:rsid w:val="0081537C"/>
    <w:rsid w:val="008168EA"/>
    <w:rsid w:val="00817773"/>
    <w:rsid w:val="0082007E"/>
    <w:rsid w:val="00820141"/>
    <w:rsid w:val="008202F8"/>
    <w:rsid w:val="00820596"/>
    <w:rsid w:val="008209EB"/>
    <w:rsid w:val="00820E59"/>
    <w:rsid w:val="008222E0"/>
    <w:rsid w:val="00824651"/>
    <w:rsid w:val="008248E0"/>
    <w:rsid w:val="008248EC"/>
    <w:rsid w:val="00824D52"/>
    <w:rsid w:val="0082586D"/>
    <w:rsid w:val="00827A37"/>
    <w:rsid w:val="00830F88"/>
    <w:rsid w:val="00831112"/>
    <w:rsid w:val="00831210"/>
    <w:rsid w:val="00831779"/>
    <w:rsid w:val="00831792"/>
    <w:rsid w:val="00832269"/>
    <w:rsid w:val="008323EF"/>
    <w:rsid w:val="0083372A"/>
    <w:rsid w:val="00833D46"/>
    <w:rsid w:val="00834A69"/>
    <w:rsid w:val="00834DBB"/>
    <w:rsid w:val="00835000"/>
    <w:rsid w:val="00835397"/>
    <w:rsid w:val="0083545C"/>
    <w:rsid w:val="008364AF"/>
    <w:rsid w:val="00836840"/>
    <w:rsid w:val="00837202"/>
    <w:rsid w:val="00837476"/>
    <w:rsid w:val="008374C0"/>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740"/>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9D0"/>
    <w:rsid w:val="00855BAD"/>
    <w:rsid w:val="008560F1"/>
    <w:rsid w:val="008576AB"/>
    <w:rsid w:val="00857D91"/>
    <w:rsid w:val="008600DE"/>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926"/>
    <w:rsid w:val="00866A6B"/>
    <w:rsid w:val="00867109"/>
    <w:rsid w:val="00867650"/>
    <w:rsid w:val="00867BF1"/>
    <w:rsid w:val="00867DF9"/>
    <w:rsid w:val="008708EB"/>
    <w:rsid w:val="00870F3D"/>
    <w:rsid w:val="008712F3"/>
    <w:rsid w:val="00871489"/>
    <w:rsid w:val="00871639"/>
    <w:rsid w:val="00871DB5"/>
    <w:rsid w:val="0087213D"/>
    <w:rsid w:val="00872B9D"/>
    <w:rsid w:val="00872D04"/>
    <w:rsid w:val="00872D71"/>
    <w:rsid w:val="00873086"/>
    <w:rsid w:val="0087352E"/>
    <w:rsid w:val="00873F6A"/>
    <w:rsid w:val="00874C0F"/>
    <w:rsid w:val="00877B80"/>
    <w:rsid w:val="00880283"/>
    <w:rsid w:val="00880A95"/>
    <w:rsid w:val="00880D00"/>
    <w:rsid w:val="00880EC5"/>
    <w:rsid w:val="00881B41"/>
    <w:rsid w:val="00881D8F"/>
    <w:rsid w:val="008830CA"/>
    <w:rsid w:val="008846D8"/>
    <w:rsid w:val="00884773"/>
    <w:rsid w:val="00884BDD"/>
    <w:rsid w:val="00885180"/>
    <w:rsid w:val="008853CD"/>
    <w:rsid w:val="0088636B"/>
    <w:rsid w:val="00886A2F"/>
    <w:rsid w:val="00886BF0"/>
    <w:rsid w:val="00886EA0"/>
    <w:rsid w:val="00886F0C"/>
    <w:rsid w:val="00887659"/>
    <w:rsid w:val="00887831"/>
    <w:rsid w:val="00890292"/>
    <w:rsid w:val="008906A1"/>
    <w:rsid w:val="00890754"/>
    <w:rsid w:val="00890860"/>
    <w:rsid w:val="0089175F"/>
    <w:rsid w:val="00891D8F"/>
    <w:rsid w:val="00892786"/>
    <w:rsid w:val="00892AB6"/>
    <w:rsid w:val="00893575"/>
    <w:rsid w:val="00893B8C"/>
    <w:rsid w:val="00894A58"/>
    <w:rsid w:val="00896D41"/>
    <w:rsid w:val="00896D7D"/>
    <w:rsid w:val="008978C6"/>
    <w:rsid w:val="00897C08"/>
    <w:rsid w:val="00897D6A"/>
    <w:rsid w:val="00897EA6"/>
    <w:rsid w:val="008A002E"/>
    <w:rsid w:val="008A051A"/>
    <w:rsid w:val="008A2178"/>
    <w:rsid w:val="008A296F"/>
    <w:rsid w:val="008A2DBF"/>
    <w:rsid w:val="008A2E8B"/>
    <w:rsid w:val="008A2EB3"/>
    <w:rsid w:val="008A3C8C"/>
    <w:rsid w:val="008A3F64"/>
    <w:rsid w:val="008A4880"/>
    <w:rsid w:val="008A5019"/>
    <w:rsid w:val="008A6808"/>
    <w:rsid w:val="008A6C0D"/>
    <w:rsid w:val="008A6D3D"/>
    <w:rsid w:val="008A6F16"/>
    <w:rsid w:val="008A72C2"/>
    <w:rsid w:val="008A784A"/>
    <w:rsid w:val="008A7F1F"/>
    <w:rsid w:val="008B02C3"/>
    <w:rsid w:val="008B052D"/>
    <w:rsid w:val="008B05CE"/>
    <w:rsid w:val="008B18EC"/>
    <w:rsid w:val="008B1DFD"/>
    <w:rsid w:val="008B1EC7"/>
    <w:rsid w:val="008B276B"/>
    <w:rsid w:val="008B2BEF"/>
    <w:rsid w:val="008B49EF"/>
    <w:rsid w:val="008B4AAB"/>
    <w:rsid w:val="008B59DF"/>
    <w:rsid w:val="008B69F0"/>
    <w:rsid w:val="008B6D82"/>
    <w:rsid w:val="008B6FEC"/>
    <w:rsid w:val="008B7306"/>
    <w:rsid w:val="008B76CC"/>
    <w:rsid w:val="008B7787"/>
    <w:rsid w:val="008C0583"/>
    <w:rsid w:val="008C103B"/>
    <w:rsid w:val="008C2287"/>
    <w:rsid w:val="008C2BB7"/>
    <w:rsid w:val="008C2E23"/>
    <w:rsid w:val="008C30A8"/>
    <w:rsid w:val="008C4066"/>
    <w:rsid w:val="008C4616"/>
    <w:rsid w:val="008C4E96"/>
    <w:rsid w:val="008C535B"/>
    <w:rsid w:val="008C5945"/>
    <w:rsid w:val="008C5A12"/>
    <w:rsid w:val="008C622D"/>
    <w:rsid w:val="008C6445"/>
    <w:rsid w:val="008C6620"/>
    <w:rsid w:val="008C6717"/>
    <w:rsid w:val="008C7316"/>
    <w:rsid w:val="008C7946"/>
    <w:rsid w:val="008C7CC4"/>
    <w:rsid w:val="008D12AE"/>
    <w:rsid w:val="008D12E6"/>
    <w:rsid w:val="008D173F"/>
    <w:rsid w:val="008D1A4A"/>
    <w:rsid w:val="008D207B"/>
    <w:rsid w:val="008D2AE1"/>
    <w:rsid w:val="008D2E75"/>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2EA7"/>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8E3"/>
    <w:rsid w:val="008F2CFD"/>
    <w:rsid w:val="008F3866"/>
    <w:rsid w:val="008F3AB3"/>
    <w:rsid w:val="008F3AFB"/>
    <w:rsid w:val="008F4DE5"/>
    <w:rsid w:val="008F4E4F"/>
    <w:rsid w:val="008F5296"/>
    <w:rsid w:val="008F63BC"/>
    <w:rsid w:val="008F64CA"/>
    <w:rsid w:val="008F6530"/>
    <w:rsid w:val="008F7DCA"/>
    <w:rsid w:val="00900D4F"/>
    <w:rsid w:val="00901455"/>
    <w:rsid w:val="0090199D"/>
    <w:rsid w:val="009019D1"/>
    <w:rsid w:val="009028E5"/>
    <w:rsid w:val="0090304B"/>
    <w:rsid w:val="00903941"/>
    <w:rsid w:val="00904808"/>
    <w:rsid w:val="009048E4"/>
    <w:rsid w:val="00905403"/>
    <w:rsid w:val="00905A3E"/>
    <w:rsid w:val="00905BDA"/>
    <w:rsid w:val="00906FBD"/>
    <w:rsid w:val="00907B95"/>
    <w:rsid w:val="00910C0B"/>
    <w:rsid w:val="0091216A"/>
    <w:rsid w:val="00912C3B"/>
    <w:rsid w:val="00914255"/>
    <w:rsid w:val="00915FCC"/>
    <w:rsid w:val="0091724D"/>
    <w:rsid w:val="00920A59"/>
    <w:rsid w:val="00922A1F"/>
    <w:rsid w:val="00922AEC"/>
    <w:rsid w:val="00922C77"/>
    <w:rsid w:val="009234B3"/>
    <w:rsid w:val="00923769"/>
    <w:rsid w:val="00923AD0"/>
    <w:rsid w:val="00925465"/>
    <w:rsid w:val="009255F4"/>
    <w:rsid w:val="009257C9"/>
    <w:rsid w:val="009262D3"/>
    <w:rsid w:val="00926B4C"/>
    <w:rsid w:val="0092700E"/>
    <w:rsid w:val="00927D18"/>
    <w:rsid w:val="0093011F"/>
    <w:rsid w:val="00930A6C"/>
    <w:rsid w:val="00930B2D"/>
    <w:rsid w:val="00930FC3"/>
    <w:rsid w:val="00931897"/>
    <w:rsid w:val="009321F4"/>
    <w:rsid w:val="009331AB"/>
    <w:rsid w:val="009332B1"/>
    <w:rsid w:val="00933C09"/>
    <w:rsid w:val="00934622"/>
    <w:rsid w:val="00934779"/>
    <w:rsid w:val="00934BEA"/>
    <w:rsid w:val="0093562C"/>
    <w:rsid w:val="00935BF8"/>
    <w:rsid w:val="00936393"/>
    <w:rsid w:val="00936FE8"/>
    <w:rsid w:val="00937554"/>
    <w:rsid w:val="00940136"/>
    <w:rsid w:val="0094104D"/>
    <w:rsid w:val="00941844"/>
    <w:rsid w:val="00942616"/>
    <w:rsid w:val="009427A6"/>
    <w:rsid w:val="00942974"/>
    <w:rsid w:val="00943192"/>
    <w:rsid w:val="009436E0"/>
    <w:rsid w:val="009446AD"/>
    <w:rsid w:val="00944F3B"/>
    <w:rsid w:val="00945CA9"/>
    <w:rsid w:val="00946BDC"/>
    <w:rsid w:val="00946D9D"/>
    <w:rsid w:val="009470AD"/>
    <w:rsid w:val="009470ED"/>
    <w:rsid w:val="00950080"/>
    <w:rsid w:val="009505B1"/>
    <w:rsid w:val="00950AC5"/>
    <w:rsid w:val="00951C8F"/>
    <w:rsid w:val="009526A8"/>
    <w:rsid w:val="00953166"/>
    <w:rsid w:val="00953A1C"/>
    <w:rsid w:val="00955027"/>
    <w:rsid w:val="00956150"/>
    <w:rsid w:val="00956B40"/>
    <w:rsid w:val="009571DE"/>
    <w:rsid w:val="0095739F"/>
    <w:rsid w:val="009604D3"/>
    <w:rsid w:val="00961068"/>
    <w:rsid w:val="00963267"/>
    <w:rsid w:val="0096391F"/>
    <w:rsid w:val="009641D0"/>
    <w:rsid w:val="00965831"/>
    <w:rsid w:val="00966284"/>
    <w:rsid w:val="00966D3D"/>
    <w:rsid w:val="009702B5"/>
    <w:rsid w:val="00970BFD"/>
    <w:rsid w:val="00970FE4"/>
    <w:rsid w:val="00971274"/>
    <w:rsid w:val="009714BB"/>
    <w:rsid w:val="009715A9"/>
    <w:rsid w:val="00971CEB"/>
    <w:rsid w:val="00971DA2"/>
    <w:rsid w:val="009729C9"/>
    <w:rsid w:val="00973099"/>
    <w:rsid w:val="009733CA"/>
    <w:rsid w:val="00973F35"/>
    <w:rsid w:val="009741ED"/>
    <w:rsid w:val="009743C0"/>
    <w:rsid w:val="009749C7"/>
    <w:rsid w:val="00974B68"/>
    <w:rsid w:val="00974E6F"/>
    <w:rsid w:val="0097509C"/>
    <w:rsid w:val="009751B4"/>
    <w:rsid w:val="0097558D"/>
    <w:rsid w:val="00977AAB"/>
    <w:rsid w:val="00981022"/>
    <w:rsid w:val="00981071"/>
    <w:rsid w:val="00981299"/>
    <w:rsid w:val="0098212B"/>
    <w:rsid w:val="00983102"/>
    <w:rsid w:val="009839BE"/>
    <w:rsid w:val="009844A0"/>
    <w:rsid w:val="0098451A"/>
    <w:rsid w:val="00984E49"/>
    <w:rsid w:val="009855E7"/>
    <w:rsid w:val="00986184"/>
    <w:rsid w:val="00987772"/>
    <w:rsid w:val="00987A94"/>
    <w:rsid w:val="00991B90"/>
    <w:rsid w:val="00992EED"/>
    <w:rsid w:val="009932A1"/>
    <w:rsid w:val="009933A0"/>
    <w:rsid w:val="009939DB"/>
    <w:rsid w:val="00997126"/>
    <w:rsid w:val="00997885"/>
    <w:rsid w:val="009A1434"/>
    <w:rsid w:val="009A2458"/>
    <w:rsid w:val="009A2CBC"/>
    <w:rsid w:val="009A2D15"/>
    <w:rsid w:val="009A33D1"/>
    <w:rsid w:val="009A3A11"/>
    <w:rsid w:val="009A3AF0"/>
    <w:rsid w:val="009A3B43"/>
    <w:rsid w:val="009A4FDF"/>
    <w:rsid w:val="009A5F5D"/>
    <w:rsid w:val="009A623B"/>
    <w:rsid w:val="009A6F19"/>
    <w:rsid w:val="009A79D3"/>
    <w:rsid w:val="009A7DFF"/>
    <w:rsid w:val="009B0651"/>
    <w:rsid w:val="009B0E65"/>
    <w:rsid w:val="009B1246"/>
    <w:rsid w:val="009B15FA"/>
    <w:rsid w:val="009B1967"/>
    <w:rsid w:val="009B23F0"/>
    <w:rsid w:val="009B25DC"/>
    <w:rsid w:val="009B2A8C"/>
    <w:rsid w:val="009B2FBD"/>
    <w:rsid w:val="009B3307"/>
    <w:rsid w:val="009B437A"/>
    <w:rsid w:val="009B52FE"/>
    <w:rsid w:val="009B5989"/>
    <w:rsid w:val="009B5DC2"/>
    <w:rsid w:val="009B5E9A"/>
    <w:rsid w:val="009B6BF5"/>
    <w:rsid w:val="009B6F6E"/>
    <w:rsid w:val="009C02C4"/>
    <w:rsid w:val="009C03EB"/>
    <w:rsid w:val="009C1947"/>
    <w:rsid w:val="009C1B65"/>
    <w:rsid w:val="009C36CB"/>
    <w:rsid w:val="009C3AB7"/>
    <w:rsid w:val="009C4E11"/>
    <w:rsid w:val="009C4E94"/>
    <w:rsid w:val="009C4F27"/>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91D"/>
    <w:rsid w:val="009D784F"/>
    <w:rsid w:val="009E1337"/>
    <w:rsid w:val="009E13B9"/>
    <w:rsid w:val="009E1967"/>
    <w:rsid w:val="009E1F12"/>
    <w:rsid w:val="009E20C3"/>
    <w:rsid w:val="009E32BA"/>
    <w:rsid w:val="009E3464"/>
    <w:rsid w:val="009E4489"/>
    <w:rsid w:val="009E50C4"/>
    <w:rsid w:val="009E55E8"/>
    <w:rsid w:val="009E5AA0"/>
    <w:rsid w:val="009E62B6"/>
    <w:rsid w:val="009E630E"/>
    <w:rsid w:val="009E67A5"/>
    <w:rsid w:val="009E7335"/>
    <w:rsid w:val="009E76C5"/>
    <w:rsid w:val="009E7C2F"/>
    <w:rsid w:val="009F0252"/>
    <w:rsid w:val="009F0BF7"/>
    <w:rsid w:val="009F0C31"/>
    <w:rsid w:val="009F0D7B"/>
    <w:rsid w:val="009F11F4"/>
    <w:rsid w:val="009F24D8"/>
    <w:rsid w:val="009F2B4D"/>
    <w:rsid w:val="009F3E74"/>
    <w:rsid w:val="009F488C"/>
    <w:rsid w:val="009F5F55"/>
    <w:rsid w:val="009F6693"/>
    <w:rsid w:val="009F7B73"/>
    <w:rsid w:val="00A000FF"/>
    <w:rsid w:val="00A01693"/>
    <w:rsid w:val="00A01B22"/>
    <w:rsid w:val="00A0282E"/>
    <w:rsid w:val="00A038BC"/>
    <w:rsid w:val="00A0411D"/>
    <w:rsid w:val="00A0473F"/>
    <w:rsid w:val="00A04BEE"/>
    <w:rsid w:val="00A05C6A"/>
    <w:rsid w:val="00A06A43"/>
    <w:rsid w:val="00A06A79"/>
    <w:rsid w:val="00A0714D"/>
    <w:rsid w:val="00A1107E"/>
    <w:rsid w:val="00A115DC"/>
    <w:rsid w:val="00A11DFF"/>
    <w:rsid w:val="00A123A5"/>
    <w:rsid w:val="00A127C1"/>
    <w:rsid w:val="00A12863"/>
    <w:rsid w:val="00A13110"/>
    <w:rsid w:val="00A136BB"/>
    <w:rsid w:val="00A13875"/>
    <w:rsid w:val="00A13AAC"/>
    <w:rsid w:val="00A13B68"/>
    <w:rsid w:val="00A15124"/>
    <w:rsid w:val="00A15FEA"/>
    <w:rsid w:val="00A16061"/>
    <w:rsid w:val="00A1658B"/>
    <w:rsid w:val="00A16628"/>
    <w:rsid w:val="00A172C9"/>
    <w:rsid w:val="00A17C02"/>
    <w:rsid w:val="00A20B04"/>
    <w:rsid w:val="00A20D95"/>
    <w:rsid w:val="00A21880"/>
    <w:rsid w:val="00A21B00"/>
    <w:rsid w:val="00A21C27"/>
    <w:rsid w:val="00A226E7"/>
    <w:rsid w:val="00A230CB"/>
    <w:rsid w:val="00A234A8"/>
    <w:rsid w:val="00A24032"/>
    <w:rsid w:val="00A241B1"/>
    <w:rsid w:val="00A244D1"/>
    <w:rsid w:val="00A24835"/>
    <w:rsid w:val="00A24B60"/>
    <w:rsid w:val="00A24BC4"/>
    <w:rsid w:val="00A24CB9"/>
    <w:rsid w:val="00A24D03"/>
    <w:rsid w:val="00A2519F"/>
    <w:rsid w:val="00A251F0"/>
    <w:rsid w:val="00A25631"/>
    <w:rsid w:val="00A25BC4"/>
    <w:rsid w:val="00A265F6"/>
    <w:rsid w:val="00A26A6D"/>
    <w:rsid w:val="00A306F5"/>
    <w:rsid w:val="00A31B6A"/>
    <w:rsid w:val="00A32CF1"/>
    <w:rsid w:val="00A3306C"/>
    <w:rsid w:val="00A3443A"/>
    <w:rsid w:val="00A34A25"/>
    <w:rsid w:val="00A351E0"/>
    <w:rsid w:val="00A357AF"/>
    <w:rsid w:val="00A35A7C"/>
    <w:rsid w:val="00A35C2A"/>
    <w:rsid w:val="00A35EAD"/>
    <w:rsid w:val="00A370E8"/>
    <w:rsid w:val="00A40657"/>
    <w:rsid w:val="00A40776"/>
    <w:rsid w:val="00A40878"/>
    <w:rsid w:val="00A409DE"/>
    <w:rsid w:val="00A4191C"/>
    <w:rsid w:val="00A42345"/>
    <w:rsid w:val="00A42DBB"/>
    <w:rsid w:val="00A432A1"/>
    <w:rsid w:val="00A4359F"/>
    <w:rsid w:val="00A436FF"/>
    <w:rsid w:val="00A44FF5"/>
    <w:rsid w:val="00A4587E"/>
    <w:rsid w:val="00A45C63"/>
    <w:rsid w:val="00A46C0D"/>
    <w:rsid w:val="00A470A8"/>
    <w:rsid w:val="00A4741C"/>
    <w:rsid w:val="00A479BE"/>
    <w:rsid w:val="00A50D07"/>
    <w:rsid w:val="00A51A60"/>
    <w:rsid w:val="00A549F1"/>
    <w:rsid w:val="00A5523D"/>
    <w:rsid w:val="00A555F2"/>
    <w:rsid w:val="00A556BD"/>
    <w:rsid w:val="00A559A9"/>
    <w:rsid w:val="00A55BEC"/>
    <w:rsid w:val="00A55EA5"/>
    <w:rsid w:val="00A57346"/>
    <w:rsid w:val="00A57681"/>
    <w:rsid w:val="00A57B87"/>
    <w:rsid w:val="00A57ED5"/>
    <w:rsid w:val="00A57FEB"/>
    <w:rsid w:val="00A60135"/>
    <w:rsid w:val="00A61948"/>
    <w:rsid w:val="00A61AAF"/>
    <w:rsid w:val="00A61CB2"/>
    <w:rsid w:val="00A62039"/>
    <w:rsid w:val="00A6242C"/>
    <w:rsid w:val="00A629C2"/>
    <w:rsid w:val="00A62BA7"/>
    <w:rsid w:val="00A62FEE"/>
    <w:rsid w:val="00A6324B"/>
    <w:rsid w:val="00A6348C"/>
    <w:rsid w:val="00A63F66"/>
    <w:rsid w:val="00A63F78"/>
    <w:rsid w:val="00A64443"/>
    <w:rsid w:val="00A64647"/>
    <w:rsid w:val="00A64AEE"/>
    <w:rsid w:val="00A64CFB"/>
    <w:rsid w:val="00A65A89"/>
    <w:rsid w:val="00A6618B"/>
    <w:rsid w:val="00A66219"/>
    <w:rsid w:val="00A66B13"/>
    <w:rsid w:val="00A66BD6"/>
    <w:rsid w:val="00A66FDA"/>
    <w:rsid w:val="00A67772"/>
    <w:rsid w:val="00A67E87"/>
    <w:rsid w:val="00A67FCE"/>
    <w:rsid w:val="00A67FCF"/>
    <w:rsid w:val="00A70B9F"/>
    <w:rsid w:val="00A70FBD"/>
    <w:rsid w:val="00A711F9"/>
    <w:rsid w:val="00A71C5B"/>
    <w:rsid w:val="00A71D3F"/>
    <w:rsid w:val="00A73279"/>
    <w:rsid w:val="00A751F7"/>
    <w:rsid w:val="00A757C0"/>
    <w:rsid w:val="00A7598B"/>
    <w:rsid w:val="00A7642B"/>
    <w:rsid w:val="00A767D6"/>
    <w:rsid w:val="00A771E0"/>
    <w:rsid w:val="00A7735F"/>
    <w:rsid w:val="00A773FA"/>
    <w:rsid w:val="00A7796F"/>
    <w:rsid w:val="00A77996"/>
    <w:rsid w:val="00A803DD"/>
    <w:rsid w:val="00A8071F"/>
    <w:rsid w:val="00A80F61"/>
    <w:rsid w:val="00A8100C"/>
    <w:rsid w:val="00A81687"/>
    <w:rsid w:val="00A81780"/>
    <w:rsid w:val="00A8267D"/>
    <w:rsid w:val="00A82BA5"/>
    <w:rsid w:val="00A84249"/>
    <w:rsid w:val="00A847E5"/>
    <w:rsid w:val="00A84DAF"/>
    <w:rsid w:val="00A8523F"/>
    <w:rsid w:val="00A85417"/>
    <w:rsid w:val="00A85B3A"/>
    <w:rsid w:val="00A872D6"/>
    <w:rsid w:val="00A877F7"/>
    <w:rsid w:val="00A904D8"/>
    <w:rsid w:val="00A90CB7"/>
    <w:rsid w:val="00A91B45"/>
    <w:rsid w:val="00A9201B"/>
    <w:rsid w:val="00A923FB"/>
    <w:rsid w:val="00A9385D"/>
    <w:rsid w:val="00A93E3B"/>
    <w:rsid w:val="00A93EA1"/>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5FCF"/>
    <w:rsid w:val="00AA6AF9"/>
    <w:rsid w:val="00AA7190"/>
    <w:rsid w:val="00AA7970"/>
    <w:rsid w:val="00AB0E09"/>
    <w:rsid w:val="00AB10F8"/>
    <w:rsid w:val="00AB1832"/>
    <w:rsid w:val="00AB1A6A"/>
    <w:rsid w:val="00AB1E8A"/>
    <w:rsid w:val="00AB2190"/>
    <w:rsid w:val="00AB227F"/>
    <w:rsid w:val="00AB2885"/>
    <w:rsid w:val="00AB3511"/>
    <w:rsid w:val="00AB3719"/>
    <w:rsid w:val="00AB3FA5"/>
    <w:rsid w:val="00AB447C"/>
    <w:rsid w:val="00AB504D"/>
    <w:rsid w:val="00AB532C"/>
    <w:rsid w:val="00AB55EC"/>
    <w:rsid w:val="00AB59AB"/>
    <w:rsid w:val="00AB68F2"/>
    <w:rsid w:val="00AB6D95"/>
    <w:rsid w:val="00AC0163"/>
    <w:rsid w:val="00AC0907"/>
    <w:rsid w:val="00AC1194"/>
    <w:rsid w:val="00AC2190"/>
    <w:rsid w:val="00AC316C"/>
    <w:rsid w:val="00AC3FDF"/>
    <w:rsid w:val="00AC47EE"/>
    <w:rsid w:val="00AC506B"/>
    <w:rsid w:val="00AC51BD"/>
    <w:rsid w:val="00AC5614"/>
    <w:rsid w:val="00AC63AA"/>
    <w:rsid w:val="00AC6423"/>
    <w:rsid w:val="00AC6448"/>
    <w:rsid w:val="00AC6477"/>
    <w:rsid w:val="00AD00A0"/>
    <w:rsid w:val="00AD0F0D"/>
    <w:rsid w:val="00AD101F"/>
    <w:rsid w:val="00AD1930"/>
    <w:rsid w:val="00AD1A6B"/>
    <w:rsid w:val="00AD1E73"/>
    <w:rsid w:val="00AD2058"/>
    <w:rsid w:val="00AD2249"/>
    <w:rsid w:val="00AD22C4"/>
    <w:rsid w:val="00AD2B6A"/>
    <w:rsid w:val="00AD4574"/>
    <w:rsid w:val="00AD4B06"/>
    <w:rsid w:val="00AD6395"/>
    <w:rsid w:val="00AD662D"/>
    <w:rsid w:val="00AD6691"/>
    <w:rsid w:val="00AD6ADE"/>
    <w:rsid w:val="00AD6B52"/>
    <w:rsid w:val="00AD6F7D"/>
    <w:rsid w:val="00AD72FD"/>
    <w:rsid w:val="00AD7B99"/>
    <w:rsid w:val="00AE0C2A"/>
    <w:rsid w:val="00AE0C3E"/>
    <w:rsid w:val="00AE0F88"/>
    <w:rsid w:val="00AE11C9"/>
    <w:rsid w:val="00AE17B5"/>
    <w:rsid w:val="00AE1BF1"/>
    <w:rsid w:val="00AE2627"/>
    <w:rsid w:val="00AE2D70"/>
    <w:rsid w:val="00AE2DDE"/>
    <w:rsid w:val="00AE345B"/>
    <w:rsid w:val="00AE3CFE"/>
    <w:rsid w:val="00AE3FE0"/>
    <w:rsid w:val="00AE40AA"/>
    <w:rsid w:val="00AE47E0"/>
    <w:rsid w:val="00AE48BD"/>
    <w:rsid w:val="00AE538C"/>
    <w:rsid w:val="00AE575A"/>
    <w:rsid w:val="00AE5C55"/>
    <w:rsid w:val="00AE70B7"/>
    <w:rsid w:val="00AE7597"/>
    <w:rsid w:val="00AF0915"/>
    <w:rsid w:val="00AF0C86"/>
    <w:rsid w:val="00AF16CD"/>
    <w:rsid w:val="00AF20A6"/>
    <w:rsid w:val="00AF24D1"/>
    <w:rsid w:val="00AF2CB7"/>
    <w:rsid w:val="00AF3067"/>
    <w:rsid w:val="00AF3681"/>
    <w:rsid w:val="00AF38C5"/>
    <w:rsid w:val="00AF4073"/>
    <w:rsid w:val="00AF45FD"/>
    <w:rsid w:val="00AF4A69"/>
    <w:rsid w:val="00AF5341"/>
    <w:rsid w:val="00AF57DC"/>
    <w:rsid w:val="00AF5B93"/>
    <w:rsid w:val="00AF6CE2"/>
    <w:rsid w:val="00AF7264"/>
    <w:rsid w:val="00AF79B4"/>
    <w:rsid w:val="00AF7F43"/>
    <w:rsid w:val="00B00D8F"/>
    <w:rsid w:val="00B00F67"/>
    <w:rsid w:val="00B01508"/>
    <w:rsid w:val="00B01E81"/>
    <w:rsid w:val="00B02332"/>
    <w:rsid w:val="00B027C4"/>
    <w:rsid w:val="00B02BA9"/>
    <w:rsid w:val="00B02E9B"/>
    <w:rsid w:val="00B02F40"/>
    <w:rsid w:val="00B03747"/>
    <w:rsid w:val="00B03B5E"/>
    <w:rsid w:val="00B04C86"/>
    <w:rsid w:val="00B06B1E"/>
    <w:rsid w:val="00B106D0"/>
    <w:rsid w:val="00B10FA1"/>
    <w:rsid w:val="00B1115D"/>
    <w:rsid w:val="00B11556"/>
    <w:rsid w:val="00B11FC9"/>
    <w:rsid w:val="00B12A08"/>
    <w:rsid w:val="00B14827"/>
    <w:rsid w:val="00B15DF6"/>
    <w:rsid w:val="00B16401"/>
    <w:rsid w:val="00B1659A"/>
    <w:rsid w:val="00B17BFB"/>
    <w:rsid w:val="00B20E4A"/>
    <w:rsid w:val="00B249BC"/>
    <w:rsid w:val="00B24EC3"/>
    <w:rsid w:val="00B2518A"/>
    <w:rsid w:val="00B267B4"/>
    <w:rsid w:val="00B26E77"/>
    <w:rsid w:val="00B3081F"/>
    <w:rsid w:val="00B309F6"/>
    <w:rsid w:val="00B30D90"/>
    <w:rsid w:val="00B31EF5"/>
    <w:rsid w:val="00B32439"/>
    <w:rsid w:val="00B32F4B"/>
    <w:rsid w:val="00B32FBA"/>
    <w:rsid w:val="00B33F58"/>
    <w:rsid w:val="00B34E82"/>
    <w:rsid w:val="00B3534F"/>
    <w:rsid w:val="00B3577D"/>
    <w:rsid w:val="00B35AF1"/>
    <w:rsid w:val="00B35C03"/>
    <w:rsid w:val="00B35D4E"/>
    <w:rsid w:val="00B36D42"/>
    <w:rsid w:val="00B37B76"/>
    <w:rsid w:val="00B402CF"/>
    <w:rsid w:val="00B407B7"/>
    <w:rsid w:val="00B40CAA"/>
    <w:rsid w:val="00B410AB"/>
    <w:rsid w:val="00B417B9"/>
    <w:rsid w:val="00B419DD"/>
    <w:rsid w:val="00B41C0E"/>
    <w:rsid w:val="00B42854"/>
    <w:rsid w:val="00B434DA"/>
    <w:rsid w:val="00B436CE"/>
    <w:rsid w:val="00B43BDB"/>
    <w:rsid w:val="00B446DC"/>
    <w:rsid w:val="00B4555F"/>
    <w:rsid w:val="00B45CD3"/>
    <w:rsid w:val="00B463A7"/>
    <w:rsid w:val="00B4696A"/>
    <w:rsid w:val="00B47A0A"/>
    <w:rsid w:val="00B47DAA"/>
    <w:rsid w:val="00B5020D"/>
    <w:rsid w:val="00B510CE"/>
    <w:rsid w:val="00B5143C"/>
    <w:rsid w:val="00B52176"/>
    <w:rsid w:val="00B52CE5"/>
    <w:rsid w:val="00B533D1"/>
    <w:rsid w:val="00B53855"/>
    <w:rsid w:val="00B53E8E"/>
    <w:rsid w:val="00B54413"/>
    <w:rsid w:val="00B54421"/>
    <w:rsid w:val="00B54E88"/>
    <w:rsid w:val="00B54F53"/>
    <w:rsid w:val="00B55138"/>
    <w:rsid w:val="00B55170"/>
    <w:rsid w:val="00B55E56"/>
    <w:rsid w:val="00B5695A"/>
    <w:rsid w:val="00B600A5"/>
    <w:rsid w:val="00B602F6"/>
    <w:rsid w:val="00B60F2F"/>
    <w:rsid w:val="00B62051"/>
    <w:rsid w:val="00B62366"/>
    <w:rsid w:val="00B623F0"/>
    <w:rsid w:val="00B64439"/>
    <w:rsid w:val="00B65ADC"/>
    <w:rsid w:val="00B65D1C"/>
    <w:rsid w:val="00B65E89"/>
    <w:rsid w:val="00B65EC8"/>
    <w:rsid w:val="00B65F22"/>
    <w:rsid w:val="00B6686B"/>
    <w:rsid w:val="00B66BE3"/>
    <w:rsid w:val="00B66E51"/>
    <w:rsid w:val="00B67BA1"/>
    <w:rsid w:val="00B70D9F"/>
    <w:rsid w:val="00B71791"/>
    <w:rsid w:val="00B7361E"/>
    <w:rsid w:val="00B74126"/>
    <w:rsid w:val="00B74772"/>
    <w:rsid w:val="00B75F11"/>
    <w:rsid w:val="00B76630"/>
    <w:rsid w:val="00B777AE"/>
    <w:rsid w:val="00B77A2F"/>
    <w:rsid w:val="00B77BDF"/>
    <w:rsid w:val="00B80268"/>
    <w:rsid w:val="00B8060C"/>
    <w:rsid w:val="00B80E17"/>
    <w:rsid w:val="00B80F62"/>
    <w:rsid w:val="00B81867"/>
    <w:rsid w:val="00B81CBA"/>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28A"/>
    <w:rsid w:val="00B915F5"/>
    <w:rsid w:val="00B91ACE"/>
    <w:rsid w:val="00B92128"/>
    <w:rsid w:val="00B921B3"/>
    <w:rsid w:val="00B92F16"/>
    <w:rsid w:val="00B9432B"/>
    <w:rsid w:val="00B94920"/>
    <w:rsid w:val="00B949FA"/>
    <w:rsid w:val="00B94CFA"/>
    <w:rsid w:val="00B94DC7"/>
    <w:rsid w:val="00B95114"/>
    <w:rsid w:val="00B97576"/>
    <w:rsid w:val="00BA16E9"/>
    <w:rsid w:val="00BA1766"/>
    <w:rsid w:val="00BA18F4"/>
    <w:rsid w:val="00BA1F1C"/>
    <w:rsid w:val="00BA3F62"/>
    <w:rsid w:val="00BA4B6B"/>
    <w:rsid w:val="00BA50BB"/>
    <w:rsid w:val="00BA528E"/>
    <w:rsid w:val="00BA5E1C"/>
    <w:rsid w:val="00BA601B"/>
    <w:rsid w:val="00BA615B"/>
    <w:rsid w:val="00BA6867"/>
    <w:rsid w:val="00BA7A60"/>
    <w:rsid w:val="00BA7E8A"/>
    <w:rsid w:val="00BB016C"/>
    <w:rsid w:val="00BB031C"/>
    <w:rsid w:val="00BB10BE"/>
    <w:rsid w:val="00BB11B7"/>
    <w:rsid w:val="00BB184D"/>
    <w:rsid w:val="00BB1AF4"/>
    <w:rsid w:val="00BB1D92"/>
    <w:rsid w:val="00BB22F8"/>
    <w:rsid w:val="00BB3371"/>
    <w:rsid w:val="00BB3924"/>
    <w:rsid w:val="00BB48B2"/>
    <w:rsid w:val="00BB5A80"/>
    <w:rsid w:val="00BB5D49"/>
    <w:rsid w:val="00BB603C"/>
    <w:rsid w:val="00BB6603"/>
    <w:rsid w:val="00BB6953"/>
    <w:rsid w:val="00BB6CBF"/>
    <w:rsid w:val="00BB710D"/>
    <w:rsid w:val="00BB7A43"/>
    <w:rsid w:val="00BB7C31"/>
    <w:rsid w:val="00BB7D0D"/>
    <w:rsid w:val="00BC0324"/>
    <w:rsid w:val="00BC04F0"/>
    <w:rsid w:val="00BC08B7"/>
    <w:rsid w:val="00BC0BF8"/>
    <w:rsid w:val="00BC103D"/>
    <w:rsid w:val="00BC1E03"/>
    <w:rsid w:val="00BC259F"/>
    <w:rsid w:val="00BC2E03"/>
    <w:rsid w:val="00BC2F43"/>
    <w:rsid w:val="00BC340D"/>
    <w:rsid w:val="00BC341F"/>
    <w:rsid w:val="00BC3D9A"/>
    <w:rsid w:val="00BC3DD1"/>
    <w:rsid w:val="00BC3E0E"/>
    <w:rsid w:val="00BC406B"/>
    <w:rsid w:val="00BC522D"/>
    <w:rsid w:val="00BC5BEB"/>
    <w:rsid w:val="00BC5D49"/>
    <w:rsid w:val="00BC6CD9"/>
    <w:rsid w:val="00BC7992"/>
    <w:rsid w:val="00BC7E4B"/>
    <w:rsid w:val="00BD07C4"/>
    <w:rsid w:val="00BD12B5"/>
    <w:rsid w:val="00BD12DD"/>
    <w:rsid w:val="00BD13DE"/>
    <w:rsid w:val="00BD21E6"/>
    <w:rsid w:val="00BD2397"/>
    <w:rsid w:val="00BD2572"/>
    <w:rsid w:val="00BD27E4"/>
    <w:rsid w:val="00BD3642"/>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203F"/>
    <w:rsid w:val="00BE2294"/>
    <w:rsid w:val="00BE33D2"/>
    <w:rsid w:val="00BE50B5"/>
    <w:rsid w:val="00BE6549"/>
    <w:rsid w:val="00BE6721"/>
    <w:rsid w:val="00BE69F5"/>
    <w:rsid w:val="00BE6BC9"/>
    <w:rsid w:val="00BE7A10"/>
    <w:rsid w:val="00BF0299"/>
    <w:rsid w:val="00BF0CEC"/>
    <w:rsid w:val="00BF0E48"/>
    <w:rsid w:val="00BF0FBD"/>
    <w:rsid w:val="00BF1333"/>
    <w:rsid w:val="00BF1844"/>
    <w:rsid w:val="00BF1D9C"/>
    <w:rsid w:val="00BF259C"/>
    <w:rsid w:val="00BF303F"/>
    <w:rsid w:val="00BF375D"/>
    <w:rsid w:val="00BF3EC5"/>
    <w:rsid w:val="00BF4AFF"/>
    <w:rsid w:val="00BF4D81"/>
    <w:rsid w:val="00BF5354"/>
    <w:rsid w:val="00BF5586"/>
    <w:rsid w:val="00BF583F"/>
    <w:rsid w:val="00BF585C"/>
    <w:rsid w:val="00BF60BD"/>
    <w:rsid w:val="00C00BD8"/>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91F"/>
    <w:rsid w:val="00C13152"/>
    <w:rsid w:val="00C138D1"/>
    <w:rsid w:val="00C13C7D"/>
    <w:rsid w:val="00C13E18"/>
    <w:rsid w:val="00C13FDE"/>
    <w:rsid w:val="00C14C4C"/>
    <w:rsid w:val="00C15B6F"/>
    <w:rsid w:val="00C17300"/>
    <w:rsid w:val="00C177E4"/>
    <w:rsid w:val="00C17832"/>
    <w:rsid w:val="00C17E07"/>
    <w:rsid w:val="00C17E0B"/>
    <w:rsid w:val="00C20F2C"/>
    <w:rsid w:val="00C21957"/>
    <w:rsid w:val="00C227D0"/>
    <w:rsid w:val="00C22866"/>
    <w:rsid w:val="00C228D7"/>
    <w:rsid w:val="00C2454D"/>
    <w:rsid w:val="00C247D9"/>
    <w:rsid w:val="00C25F28"/>
    <w:rsid w:val="00C30043"/>
    <w:rsid w:val="00C30653"/>
    <w:rsid w:val="00C306DC"/>
    <w:rsid w:val="00C30C49"/>
    <w:rsid w:val="00C314D3"/>
    <w:rsid w:val="00C31801"/>
    <w:rsid w:val="00C31DFE"/>
    <w:rsid w:val="00C321BD"/>
    <w:rsid w:val="00C32542"/>
    <w:rsid w:val="00C33927"/>
    <w:rsid w:val="00C33C9C"/>
    <w:rsid w:val="00C33F35"/>
    <w:rsid w:val="00C33FDD"/>
    <w:rsid w:val="00C34293"/>
    <w:rsid w:val="00C342BA"/>
    <w:rsid w:val="00C348DC"/>
    <w:rsid w:val="00C358AC"/>
    <w:rsid w:val="00C35BD3"/>
    <w:rsid w:val="00C364A3"/>
    <w:rsid w:val="00C36A6A"/>
    <w:rsid w:val="00C372F9"/>
    <w:rsid w:val="00C407D8"/>
    <w:rsid w:val="00C413B4"/>
    <w:rsid w:val="00C42035"/>
    <w:rsid w:val="00C4265C"/>
    <w:rsid w:val="00C42D92"/>
    <w:rsid w:val="00C432E1"/>
    <w:rsid w:val="00C43D61"/>
    <w:rsid w:val="00C45440"/>
    <w:rsid w:val="00C45ED0"/>
    <w:rsid w:val="00C46589"/>
    <w:rsid w:val="00C5042E"/>
    <w:rsid w:val="00C514CA"/>
    <w:rsid w:val="00C517B5"/>
    <w:rsid w:val="00C5196C"/>
    <w:rsid w:val="00C51B1D"/>
    <w:rsid w:val="00C51BE9"/>
    <w:rsid w:val="00C52C0D"/>
    <w:rsid w:val="00C5375D"/>
    <w:rsid w:val="00C53C1B"/>
    <w:rsid w:val="00C54111"/>
    <w:rsid w:val="00C552E5"/>
    <w:rsid w:val="00C55DC9"/>
    <w:rsid w:val="00C56086"/>
    <w:rsid w:val="00C560E0"/>
    <w:rsid w:val="00C570F3"/>
    <w:rsid w:val="00C603BB"/>
    <w:rsid w:val="00C603E5"/>
    <w:rsid w:val="00C614B5"/>
    <w:rsid w:val="00C61F3F"/>
    <w:rsid w:val="00C62C6B"/>
    <w:rsid w:val="00C63035"/>
    <w:rsid w:val="00C6377B"/>
    <w:rsid w:val="00C643D6"/>
    <w:rsid w:val="00C64569"/>
    <w:rsid w:val="00C64A1E"/>
    <w:rsid w:val="00C64CD7"/>
    <w:rsid w:val="00C6505F"/>
    <w:rsid w:val="00C65409"/>
    <w:rsid w:val="00C65853"/>
    <w:rsid w:val="00C66A4A"/>
    <w:rsid w:val="00C6710A"/>
    <w:rsid w:val="00C713C1"/>
    <w:rsid w:val="00C718CC"/>
    <w:rsid w:val="00C71B20"/>
    <w:rsid w:val="00C72122"/>
    <w:rsid w:val="00C72C24"/>
    <w:rsid w:val="00C72CE6"/>
    <w:rsid w:val="00C72E1F"/>
    <w:rsid w:val="00C73179"/>
    <w:rsid w:val="00C74673"/>
    <w:rsid w:val="00C75247"/>
    <w:rsid w:val="00C758DF"/>
    <w:rsid w:val="00C75A77"/>
    <w:rsid w:val="00C80761"/>
    <w:rsid w:val="00C80AA6"/>
    <w:rsid w:val="00C81047"/>
    <w:rsid w:val="00C81282"/>
    <w:rsid w:val="00C8145C"/>
    <w:rsid w:val="00C81A7B"/>
    <w:rsid w:val="00C83B61"/>
    <w:rsid w:val="00C83DB8"/>
    <w:rsid w:val="00C84961"/>
    <w:rsid w:val="00C86F14"/>
    <w:rsid w:val="00C87647"/>
    <w:rsid w:val="00C87707"/>
    <w:rsid w:val="00C90042"/>
    <w:rsid w:val="00C908FF"/>
    <w:rsid w:val="00C90919"/>
    <w:rsid w:val="00C90AEF"/>
    <w:rsid w:val="00C9223D"/>
    <w:rsid w:val="00C92416"/>
    <w:rsid w:val="00C9255F"/>
    <w:rsid w:val="00C92727"/>
    <w:rsid w:val="00C92846"/>
    <w:rsid w:val="00C939E6"/>
    <w:rsid w:val="00C93AC7"/>
    <w:rsid w:val="00C93F3C"/>
    <w:rsid w:val="00C94714"/>
    <w:rsid w:val="00C94792"/>
    <w:rsid w:val="00C953DD"/>
    <w:rsid w:val="00C957B9"/>
    <w:rsid w:val="00C95F6E"/>
    <w:rsid w:val="00C96497"/>
    <w:rsid w:val="00C965EB"/>
    <w:rsid w:val="00C969EB"/>
    <w:rsid w:val="00C96F16"/>
    <w:rsid w:val="00C975D7"/>
    <w:rsid w:val="00C97E69"/>
    <w:rsid w:val="00C97FB7"/>
    <w:rsid w:val="00CA0D6B"/>
    <w:rsid w:val="00CA12A7"/>
    <w:rsid w:val="00CA243E"/>
    <w:rsid w:val="00CA2534"/>
    <w:rsid w:val="00CA27FA"/>
    <w:rsid w:val="00CA388C"/>
    <w:rsid w:val="00CA3C31"/>
    <w:rsid w:val="00CA4A16"/>
    <w:rsid w:val="00CA4E1B"/>
    <w:rsid w:val="00CA542B"/>
    <w:rsid w:val="00CA5C7B"/>
    <w:rsid w:val="00CA6DA3"/>
    <w:rsid w:val="00CA705F"/>
    <w:rsid w:val="00CA720E"/>
    <w:rsid w:val="00CA765F"/>
    <w:rsid w:val="00CA7A25"/>
    <w:rsid w:val="00CB03C7"/>
    <w:rsid w:val="00CB074D"/>
    <w:rsid w:val="00CB0CFE"/>
    <w:rsid w:val="00CB0F72"/>
    <w:rsid w:val="00CB237B"/>
    <w:rsid w:val="00CB245B"/>
    <w:rsid w:val="00CB390D"/>
    <w:rsid w:val="00CB3B8C"/>
    <w:rsid w:val="00CB3E40"/>
    <w:rsid w:val="00CB40D1"/>
    <w:rsid w:val="00CB42AE"/>
    <w:rsid w:val="00CB4559"/>
    <w:rsid w:val="00CB4E66"/>
    <w:rsid w:val="00CB555E"/>
    <w:rsid w:val="00CB57F3"/>
    <w:rsid w:val="00CB61DD"/>
    <w:rsid w:val="00CB65C0"/>
    <w:rsid w:val="00CB6B2A"/>
    <w:rsid w:val="00CB73A3"/>
    <w:rsid w:val="00CB7F20"/>
    <w:rsid w:val="00CB7F75"/>
    <w:rsid w:val="00CC09EE"/>
    <w:rsid w:val="00CC17BB"/>
    <w:rsid w:val="00CC1B8C"/>
    <w:rsid w:val="00CC257E"/>
    <w:rsid w:val="00CC27BC"/>
    <w:rsid w:val="00CC290D"/>
    <w:rsid w:val="00CC2F36"/>
    <w:rsid w:val="00CC3168"/>
    <w:rsid w:val="00CC3529"/>
    <w:rsid w:val="00CC5F0C"/>
    <w:rsid w:val="00CC62B0"/>
    <w:rsid w:val="00CD0627"/>
    <w:rsid w:val="00CD0F36"/>
    <w:rsid w:val="00CD16CC"/>
    <w:rsid w:val="00CD17DD"/>
    <w:rsid w:val="00CD22B5"/>
    <w:rsid w:val="00CD2690"/>
    <w:rsid w:val="00CD28AE"/>
    <w:rsid w:val="00CD2AB9"/>
    <w:rsid w:val="00CD3032"/>
    <w:rsid w:val="00CD34FF"/>
    <w:rsid w:val="00CD451B"/>
    <w:rsid w:val="00CD483D"/>
    <w:rsid w:val="00CD4D31"/>
    <w:rsid w:val="00CD4E6E"/>
    <w:rsid w:val="00CD546C"/>
    <w:rsid w:val="00CD5574"/>
    <w:rsid w:val="00CD6444"/>
    <w:rsid w:val="00CD65CE"/>
    <w:rsid w:val="00CD6630"/>
    <w:rsid w:val="00CD692E"/>
    <w:rsid w:val="00CD69E5"/>
    <w:rsid w:val="00CD6D8F"/>
    <w:rsid w:val="00CD6DA7"/>
    <w:rsid w:val="00CD7F0C"/>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50F1"/>
    <w:rsid w:val="00CE5A96"/>
    <w:rsid w:val="00CE5D19"/>
    <w:rsid w:val="00CE627D"/>
    <w:rsid w:val="00CE6CAC"/>
    <w:rsid w:val="00CE6DD9"/>
    <w:rsid w:val="00CE7938"/>
    <w:rsid w:val="00CF0AE9"/>
    <w:rsid w:val="00CF0B1D"/>
    <w:rsid w:val="00CF1A26"/>
    <w:rsid w:val="00CF3498"/>
    <w:rsid w:val="00CF3C1D"/>
    <w:rsid w:val="00CF3E45"/>
    <w:rsid w:val="00CF5F3F"/>
    <w:rsid w:val="00CF613D"/>
    <w:rsid w:val="00CF6526"/>
    <w:rsid w:val="00CF7415"/>
    <w:rsid w:val="00CF7A71"/>
    <w:rsid w:val="00D008F8"/>
    <w:rsid w:val="00D01648"/>
    <w:rsid w:val="00D01ACA"/>
    <w:rsid w:val="00D01DB7"/>
    <w:rsid w:val="00D01F75"/>
    <w:rsid w:val="00D02420"/>
    <w:rsid w:val="00D02F9E"/>
    <w:rsid w:val="00D031F0"/>
    <w:rsid w:val="00D032A8"/>
    <w:rsid w:val="00D03428"/>
    <w:rsid w:val="00D0433D"/>
    <w:rsid w:val="00D04A7C"/>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55C6"/>
    <w:rsid w:val="00D15A80"/>
    <w:rsid w:val="00D16386"/>
    <w:rsid w:val="00D16C0E"/>
    <w:rsid w:val="00D17237"/>
    <w:rsid w:val="00D17641"/>
    <w:rsid w:val="00D20BEF"/>
    <w:rsid w:val="00D20D10"/>
    <w:rsid w:val="00D21506"/>
    <w:rsid w:val="00D2165E"/>
    <w:rsid w:val="00D21838"/>
    <w:rsid w:val="00D21E6B"/>
    <w:rsid w:val="00D22E9C"/>
    <w:rsid w:val="00D239EF"/>
    <w:rsid w:val="00D24505"/>
    <w:rsid w:val="00D24DAD"/>
    <w:rsid w:val="00D2523D"/>
    <w:rsid w:val="00D258C0"/>
    <w:rsid w:val="00D2619D"/>
    <w:rsid w:val="00D27F7C"/>
    <w:rsid w:val="00D3053C"/>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D91"/>
    <w:rsid w:val="00D4707F"/>
    <w:rsid w:val="00D472A9"/>
    <w:rsid w:val="00D47BEF"/>
    <w:rsid w:val="00D47D92"/>
    <w:rsid w:val="00D51CD9"/>
    <w:rsid w:val="00D52335"/>
    <w:rsid w:val="00D527FA"/>
    <w:rsid w:val="00D5397D"/>
    <w:rsid w:val="00D543FD"/>
    <w:rsid w:val="00D546F3"/>
    <w:rsid w:val="00D55A8B"/>
    <w:rsid w:val="00D56838"/>
    <w:rsid w:val="00D56D65"/>
    <w:rsid w:val="00D570C7"/>
    <w:rsid w:val="00D63304"/>
    <w:rsid w:val="00D6379C"/>
    <w:rsid w:val="00D637F3"/>
    <w:rsid w:val="00D63DDC"/>
    <w:rsid w:val="00D64024"/>
    <w:rsid w:val="00D6434A"/>
    <w:rsid w:val="00D65A41"/>
    <w:rsid w:val="00D65E69"/>
    <w:rsid w:val="00D66E4C"/>
    <w:rsid w:val="00D671DF"/>
    <w:rsid w:val="00D673D3"/>
    <w:rsid w:val="00D67862"/>
    <w:rsid w:val="00D70371"/>
    <w:rsid w:val="00D7156F"/>
    <w:rsid w:val="00D71FC3"/>
    <w:rsid w:val="00D7223D"/>
    <w:rsid w:val="00D72CD2"/>
    <w:rsid w:val="00D73156"/>
    <w:rsid w:val="00D731FF"/>
    <w:rsid w:val="00D73865"/>
    <w:rsid w:val="00D73A09"/>
    <w:rsid w:val="00D73A4E"/>
    <w:rsid w:val="00D73C24"/>
    <w:rsid w:val="00D73E34"/>
    <w:rsid w:val="00D742EA"/>
    <w:rsid w:val="00D743BC"/>
    <w:rsid w:val="00D75BAA"/>
    <w:rsid w:val="00D7633C"/>
    <w:rsid w:val="00D777D6"/>
    <w:rsid w:val="00D8123E"/>
    <w:rsid w:val="00D813A9"/>
    <w:rsid w:val="00D81435"/>
    <w:rsid w:val="00D817EF"/>
    <w:rsid w:val="00D81B7D"/>
    <w:rsid w:val="00D81DD0"/>
    <w:rsid w:val="00D821A8"/>
    <w:rsid w:val="00D82837"/>
    <w:rsid w:val="00D8286A"/>
    <w:rsid w:val="00D82C90"/>
    <w:rsid w:val="00D83547"/>
    <w:rsid w:val="00D836F7"/>
    <w:rsid w:val="00D8564D"/>
    <w:rsid w:val="00D85831"/>
    <w:rsid w:val="00D8649C"/>
    <w:rsid w:val="00D8684F"/>
    <w:rsid w:val="00D86FDF"/>
    <w:rsid w:val="00D87EF1"/>
    <w:rsid w:val="00D90057"/>
    <w:rsid w:val="00D90BE8"/>
    <w:rsid w:val="00D9170F"/>
    <w:rsid w:val="00D93748"/>
    <w:rsid w:val="00D9383B"/>
    <w:rsid w:val="00D941A2"/>
    <w:rsid w:val="00D96388"/>
    <w:rsid w:val="00D973A0"/>
    <w:rsid w:val="00D97856"/>
    <w:rsid w:val="00DA02DC"/>
    <w:rsid w:val="00DA0F99"/>
    <w:rsid w:val="00DA1928"/>
    <w:rsid w:val="00DA1DAC"/>
    <w:rsid w:val="00DA2381"/>
    <w:rsid w:val="00DA4150"/>
    <w:rsid w:val="00DA5F83"/>
    <w:rsid w:val="00DA6169"/>
    <w:rsid w:val="00DA6880"/>
    <w:rsid w:val="00DA6B5D"/>
    <w:rsid w:val="00DA7EF5"/>
    <w:rsid w:val="00DB0B5E"/>
    <w:rsid w:val="00DB21F9"/>
    <w:rsid w:val="00DB2C8B"/>
    <w:rsid w:val="00DB3D3E"/>
    <w:rsid w:val="00DB3D51"/>
    <w:rsid w:val="00DB4A80"/>
    <w:rsid w:val="00DB4D44"/>
    <w:rsid w:val="00DB5812"/>
    <w:rsid w:val="00DB5B67"/>
    <w:rsid w:val="00DB678D"/>
    <w:rsid w:val="00DC08BD"/>
    <w:rsid w:val="00DC0A55"/>
    <w:rsid w:val="00DC0B34"/>
    <w:rsid w:val="00DC1927"/>
    <w:rsid w:val="00DC1A9C"/>
    <w:rsid w:val="00DC1EB4"/>
    <w:rsid w:val="00DC253F"/>
    <w:rsid w:val="00DC283E"/>
    <w:rsid w:val="00DC28BA"/>
    <w:rsid w:val="00DC2AFC"/>
    <w:rsid w:val="00DC3C8E"/>
    <w:rsid w:val="00DC4129"/>
    <w:rsid w:val="00DC5C33"/>
    <w:rsid w:val="00DC5D94"/>
    <w:rsid w:val="00DC613A"/>
    <w:rsid w:val="00DD096E"/>
    <w:rsid w:val="00DD1042"/>
    <w:rsid w:val="00DD149C"/>
    <w:rsid w:val="00DD1889"/>
    <w:rsid w:val="00DD26FC"/>
    <w:rsid w:val="00DD27CD"/>
    <w:rsid w:val="00DD33CB"/>
    <w:rsid w:val="00DD3A29"/>
    <w:rsid w:val="00DD3A7F"/>
    <w:rsid w:val="00DD3A88"/>
    <w:rsid w:val="00DD3DD8"/>
    <w:rsid w:val="00DD41C4"/>
    <w:rsid w:val="00DD5422"/>
    <w:rsid w:val="00DD583C"/>
    <w:rsid w:val="00DD5F79"/>
    <w:rsid w:val="00DD634D"/>
    <w:rsid w:val="00DD6B13"/>
    <w:rsid w:val="00DD6BD3"/>
    <w:rsid w:val="00DD6C85"/>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4773"/>
    <w:rsid w:val="00DE54FD"/>
    <w:rsid w:val="00DE74D9"/>
    <w:rsid w:val="00DF01D6"/>
    <w:rsid w:val="00DF16D8"/>
    <w:rsid w:val="00DF1A26"/>
    <w:rsid w:val="00DF1B0A"/>
    <w:rsid w:val="00DF1E2B"/>
    <w:rsid w:val="00DF23C2"/>
    <w:rsid w:val="00DF2D04"/>
    <w:rsid w:val="00DF3106"/>
    <w:rsid w:val="00DF43BE"/>
    <w:rsid w:val="00DF58FE"/>
    <w:rsid w:val="00DF63E0"/>
    <w:rsid w:val="00DF70ED"/>
    <w:rsid w:val="00DF7DE4"/>
    <w:rsid w:val="00E0012F"/>
    <w:rsid w:val="00E009BD"/>
    <w:rsid w:val="00E00E92"/>
    <w:rsid w:val="00E01566"/>
    <w:rsid w:val="00E01D00"/>
    <w:rsid w:val="00E01EAF"/>
    <w:rsid w:val="00E0222F"/>
    <w:rsid w:val="00E02A6D"/>
    <w:rsid w:val="00E03037"/>
    <w:rsid w:val="00E03699"/>
    <w:rsid w:val="00E0369E"/>
    <w:rsid w:val="00E03826"/>
    <w:rsid w:val="00E04FC1"/>
    <w:rsid w:val="00E0535F"/>
    <w:rsid w:val="00E05F24"/>
    <w:rsid w:val="00E07544"/>
    <w:rsid w:val="00E10827"/>
    <w:rsid w:val="00E114B2"/>
    <w:rsid w:val="00E11CB1"/>
    <w:rsid w:val="00E1309D"/>
    <w:rsid w:val="00E13CB3"/>
    <w:rsid w:val="00E1431B"/>
    <w:rsid w:val="00E146B5"/>
    <w:rsid w:val="00E14AA6"/>
    <w:rsid w:val="00E1543A"/>
    <w:rsid w:val="00E1551D"/>
    <w:rsid w:val="00E15A96"/>
    <w:rsid w:val="00E1624B"/>
    <w:rsid w:val="00E165FD"/>
    <w:rsid w:val="00E1778A"/>
    <w:rsid w:val="00E17ECB"/>
    <w:rsid w:val="00E2085A"/>
    <w:rsid w:val="00E209B9"/>
    <w:rsid w:val="00E20C7B"/>
    <w:rsid w:val="00E2110B"/>
    <w:rsid w:val="00E2120B"/>
    <w:rsid w:val="00E21A2A"/>
    <w:rsid w:val="00E21EB2"/>
    <w:rsid w:val="00E220D7"/>
    <w:rsid w:val="00E2243C"/>
    <w:rsid w:val="00E22487"/>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D52"/>
    <w:rsid w:val="00E31DA0"/>
    <w:rsid w:val="00E33400"/>
    <w:rsid w:val="00E33CA9"/>
    <w:rsid w:val="00E33CB2"/>
    <w:rsid w:val="00E34176"/>
    <w:rsid w:val="00E3445B"/>
    <w:rsid w:val="00E34542"/>
    <w:rsid w:val="00E349CF"/>
    <w:rsid w:val="00E36242"/>
    <w:rsid w:val="00E36A23"/>
    <w:rsid w:val="00E371A8"/>
    <w:rsid w:val="00E378BB"/>
    <w:rsid w:val="00E4037A"/>
    <w:rsid w:val="00E40EFF"/>
    <w:rsid w:val="00E41116"/>
    <w:rsid w:val="00E41EBE"/>
    <w:rsid w:val="00E42055"/>
    <w:rsid w:val="00E4252E"/>
    <w:rsid w:val="00E426C8"/>
    <w:rsid w:val="00E43097"/>
    <w:rsid w:val="00E4342D"/>
    <w:rsid w:val="00E434A8"/>
    <w:rsid w:val="00E4473E"/>
    <w:rsid w:val="00E45B6F"/>
    <w:rsid w:val="00E462E8"/>
    <w:rsid w:val="00E46AD9"/>
    <w:rsid w:val="00E46FD8"/>
    <w:rsid w:val="00E470A4"/>
    <w:rsid w:val="00E4734C"/>
    <w:rsid w:val="00E47B43"/>
    <w:rsid w:val="00E47C15"/>
    <w:rsid w:val="00E47E09"/>
    <w:rsid w:val="00E50D6A"/>
    <w:rsid w:val="00E50ED9"/>
    <w:rsid w:val="00E50F37"/>
    <w:rsid w:val="00E528C2"/>
    <w:rsid w:val="00E52E95"/>
    <w:rsid w:val="00E5325C"/>
    <w:rsid w:val="00E53945"/>
    <w:rsid w:val="00E542E0"/>
    <w:rsid w:val="00E54F57"/>
    <w:rsid w:val="00E5571C"/>
    <w:rsid w:val="00E55E9E"/>
    <w:rsid w:val="00E57299"/>
    <w:rsid w:val="00E5766B"/>
    <w:rsid w:val="00E57699"/>
    <w:rsid w:val="00E57717"/>
    <w:rsid w:val="00E57E68"/>
    <w:rsid w:val="00E6004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082B"/>
    <w:rsid w:val="00E71408"/>
    <w:rsid w:val="00E71CF1"/>
    <w:rsid w:val="00E725F7"/>
    <w:rsid w:val="00E736C7"/>
    <w:rsid w:val="00E739C2"/>
    <w:rsid w:val="00E742DE"/>
    <w:rsid w:val="00E743DA"/>
    <w:rsid w:val="00E76C97"/>
    <w:rsid w:val="00E77264"/>
    <w:rsid w:val="00E77415"/>
    <w:rsid w:val="00E77A08"/>
    <w:rsid w:val="00E80C15"/>
    <w:rsid w:val="00E81957"/>
    <w:rsid w:val="00E81C9C"/>
    <w:rsid w:val="00E81E28"/>
    <w:rsid w:val="00E821E2"/>
    <w:rsid w:val="00E823F6"/>
    <w:rsid w:val="00E830E1"/>
    <w:rsid w:val="00E843E6"/>
    <w:rsid w:val="00E84842"/>
    <w:rsid w:val="00E84BA5"/>
    <w:rsid w:val="00E84E77"/>
    <w:rsid w:val="00E85D96"/>
    <w:rsid w:val="00E85EC8"/>
    <w:rsid w:val="00E86316"/>
    <w:rsid w:val="00E8650F"/>
    <w:rsid w:val="00E865A1"/>
    <w:rsid w:val="00E86A26"/>
    <w:rsid w:val="00E87A88"/>
    <w:rsid w:val="00E87CE9"/>
    <w:rsid w:val="00E903C0"/>
    <w:rsid w:val="00E90835"/>
    <w:rsid w:val="00E90909"/>
    <w:rsid w:val="00E910CE"/>
    <w:rsid w:val="00E9145A"/>
    <w:rsid w:val="00E9146A"/>
    <w:rsid w:val="00E93B4A"/>
    <w:rsid w:val="00E9422F"/>
    <w:rsid w:val="00E95FCE"/>
    <w:rsid w:val="00E968EC"/>
    <w:rsid w:val="00E96DDA"/>
    <w:rsid w:val="00E975FD"/>
    <w:rsid w:val="00E97BF3"/>
    <w:rsid w:val="00EA0208"/>
    <w:rsid w:val="00EA06FE"/>
    <w:rsid w:val="00EA08B2"/>
    <w:rsid w:val="00EA2FDA"/>
    <w:rsid w:val="00EA3215"/>
    <w:rsid w:val="00EA5DAF"/>
    <w:rsid w:val="00EA61D7"/>
    <w:rsid w:val="00EA7343"/>
    <w:rsid w:val="00EA7B8C"/>
    <w:rsid w:val="00EA7C5B"/>
    <w:rsid w:val="00EA7E8C"/>
    <w:rsid w:val="00EB0948"/>
    <w:rsid w:val="00EB09AF"/>
    <w:rsid w:val="00EB1067"/>
    <w:rsid w:val="00EB1C59"/>
    <w:rsid w:val="00EB1F68"/>
    <w:rsid w:val="00EB5247"/>
    <w:rsid w:val="00EB5A84"/>
    <w:rsid w:val="00EB6410"/>
    <w:rsid w:val="00EB6E00"/>
    <w:rsid w:val="00EB7A57"/>
    <w:rsid w:val="00EB7EAD"/>
    <w:rsid w:val="00EC054F"/>
    <w:rsid w:val="00EC1DAE"/>
    <w:rsid w:val="00EC1DFE"/>
    <w:rsid w:val="00EC2731"/>
    <w:rsid w:val="00EC2F97"/>
    <w:rsid w:val="00EC37D1"/>
    <w:rsid w:val="00EC3947"/>
    <w:rsid w:val="00EC4A7E"/>
    <w:rsid w:val="00EC527F"/>
    <w:rsid w:val="00EC537C"/>
    <w:rsid w:val="00EC59C1"/>
    <w:rsid w:val="00EC5A21"/>
    <w:rsid w:val="00EC5DE2"/>
    <w:rsid w:val="00EC616F"/>
    <w:rsid w:val="00EC62E2"/>
    <w:rsid w:val="00EC6F11"/>
    <w:rsid w:val="00EC7097"/>
    <w:rsid w:val="00EC71B8"/>
    <w:rsid w:val="00EC75B1"/>
    <w:rsid w:val="00EC7D2B"/>
    <w:rsid w:val="00ED0BEC"/>
    <w:rsid w:val="00ED0F65"/>
    <w:rsid w:val="00ED1F3B"/>
    <w:rsid w:val="00ED4321"/>
    <w:rsid w:val="00ED438F"/>
    <w:rsid w:val="00ED5172"/>
    <w:rsid w:val="00ED580D"/>
    <w:rsid w:val="00ED5C5A"/>
    <w:rsid w:val="00ED5D78"/>
    <w:rsid w:val="00EE0CB9"/>
    <w:rsid w:val="00EE170D"/>
    <w:rsid w:val="00EE1768"/>
    <w:rsid w:val="00EE37F7"/>
    <w:rsid w:val="00EE567C"/>
    <w:rsid w:val="00EE59B4"/>
    <w:rsid w:val="00EE5FF7"/>
    <w:rsid w:val="00EF0F28"/>
    <w:rsid w:val="00EF139B"/>
    <w:rsid w:val="00EF29DF"/>
    <w:rsid w:val="00EF29E2"/>
    <w:rsid w:val="00EF3683"/>
    <w:rsid w:val="00EF3C45"/>
    <w:rsid w:val="00EF47CA"/>
    <w:rsid w:val="00EF4806"/>
    <w:rsid w:val="00EF4B55"/>
    <w:rsid w:val="00EF4D56"/>
    <w:rsid w:val="00EF602B"/>
    <w:rsid w:val="00EF683A"/>
    <w:rsid w:val="00EF7273"/>
    <w:rsid w:val="00EF7D37"/>
    <w:rsid w:val="00F00D5F"/>
    <w:rsid w:val="00F01145"/>
    <w:rsid w:val="00F01612"/>
    <w:rsid w:val="00F01729"/>
    <w:rsid w:val="00F01CCF"/>
    <w:rsid w:val="00F02BFE"/>
    <w:rsid w:val="00F0333B"/>
    <w:rsid w:val="00F03C85"/>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964"/>
    <w:rsid w:val="00F135A4"/>
    <w:rsid w:val="00F144A1"/>
    <w:rsid w:val="00F14E14"/>
    <w:rsid w:val="00F14FCE"/>
    <w:rsid w:val="00F153F8"/>
    <w:rsid w:val="00F1579A"/>
    <w:rsid w:val="00F15B7D"/>
    <w:rsid w:val="00F16AAF"/>
    <w:rsid w:val="00F176D4"/>
    <w:rsid w:val="00F20678"/>
    <w:rsid w:val="00F210A4"/>
    <w:rsid w:val="00F21209"/>
    <w:rsid w:val="00F2345F"/>
    <w:rsid w:val="00F234F2"/>
    <w:rsid w:val="00F23947"/>
    <w:rsid w:val="00F23B77"/>
    <w:rsid w:val="00F240D9"/>
    <w:rsid w:val="00F25EFE"/>
    <w:rsid w:val="00F260B8"/>
    <w:rsid w:val="00F263DC"/>
    <w:rsid w:val="00F269B0"/>
    <w:rsid w:val="00F30010"/>
    <w:rsid w:val="00F30B81"/>
    <w:rsid w:val="00F311A9"/>
    <w:rsid w:val="00F3128C"/>
    <w:rsid w:val="00F31D41"/>
    <w:rsid w:val="00F31DF6"/>
    <w:rsid w:val="00F32220"/>
    <w:rsid w:val="00F323CE"/>
    <w:rsid w:val="00F3267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217"/>
    <w:rsid w:val="00F459E5"/>
    <w:rsid w:val="00F45ABD"/>
    <w:rsid w:val="00F46315"/>
    <w:rsid w:val="00F463BA"/>
    <w:rsid w:val="00F46855"/>
    <w:rsid w:val="00F471A5"/>
    <w:rsid w:val="00F500CB"/>
    <w:rsid w:val="00F50F98"/>
    <w:rsid w:val="00F51347"/>
    <w:rsid w:val="00F5170A"/>
    <w:rsid w:val="00F51985"/>
    <w:rsid w:val="00F52067"/>
    <w:rsid w:val="00F52312"/>
    <w:rsid w:val="00F52B57"/>
    <w:rsid w:val="00F537DD"/>
    <w:rsid w:val="00F5380B"/>
    <w:rsid w:val="00F53A94"/>
    <w:rsid w:val="00F5497E"/>
    <w:rsid w:val="00F56F09"/>
    <w:rsid w:val="00F57185"/>
    <w:rsid w:val="00F577B5"/>
    <w:rsid w:val="00F61173"/>
    <w:rsid w:val="00F611D7"/>
    <w:rsid w:val="00F61D6B"/>
    <w:rsid w:val="00F623BE"/>
    <w:rsid w:val="00F63861"/>
    <w:rsid w:val="00F6407C"/>
    <w:rsid w:val="00F65120"/>
    <w:rsid w:val="00F6612B"/>
    <w:rsid w:val="00F663C7"/>
    <w:rsid w:val="00F701CF"/>
    <w:rsid w:val="00F7111D"/>
    <w:rsid w:val="00F715A6"/>
    <w:rsid w:val="00F71979"/>
    <w:rsid w:val="00F722EB"/>
    <w:rsid w:val="00F72F50"/>
    <w:rsid w:val="00F74A34"/>
    <w:rsid w:val="00F75126"/>
    <w:rsid w:val="00F752F9"/>
    <w:rsid w:val="00F764BE"/>
    <w:rsid w:val="00F769A8"/>
    <w:rsid w:val="00F77523"/>
    <w:rsid w:val="00F77BA4"/>
    <w:rsid w:val="00F8001D"/>
    <w:rsid w:val="00F80551"/>
    <w:rsid w:val="00F8101E"/>
    <w:rsid w:val="00F81BB4"/>
    <w:rsid w:val="00F81EFB"/>
    <w:rsid w:val="00F8234E"/>
    <w:rsid w:val="00F82A43"/>
    <w:rsid w:val="00F82C03"/>
    <w:rsid w:val="00F83203"/>
    <w:rsid w:val="00F83BFF"/>
    <w:rsid w:val="00F84451"/>
    <w:rsid w:val="00F84DD2"/>
    <w:rsid w:val="00F85C1E"/>
    <w:rsid w:val="00F85F82"/>
    <w:rsid w:val="00F86603"/>
    <w:rsid w:val="00F86D3D"/>
    <w:rsid w:val="00F8728B"/>
    <w:rsid w:val="00F9039F"/>
    <w:rsid w:val="00F90CA1"/>
    <w:rsid w:val="00F926F5"/>
    <w:rsid w:val="00F92EFF"/>
    <w:rsid w:val="00F93237"/>
    <w:rsid w:val="00F93455"/>
    <w:rsid w:val="00F952C3"/>
    <w:rsid w:val="00F96F07"/>
    <w:rsid w:val="00F975E0"/>
    <w:rsid w:val="00F97B15"/>
    <w:rsid w:val="00FA001C"/>
    <w:rsid w:val="00FA0D26"/>
    <w:rsid w:val="00FA0E62"/>
    <w:rsid w:val="00FA140D"/>
    <w:rsid w:val="00FA1E01"/>
    <w:rsid w:val="00FA3475"/>
    <w:rsid w:val="00FA512B"/>
    <w:rsid w:val="00FA544D"/>
    <w:rsid w:val="00FA5655"/>
    <w:rsid w:val="00FA7117"/>
    <w:rsid w:val="00FA7B32"/>
    <w:rsid w:val="00FB0791"/>
    <w:rsid w:val="00FB1197"/>
    <w:rsid w:val="00FB2AEB"/>
    <w:rsid w:val="00FB2CA3"/>
    <w:rsid w:val="00FB38E3"/>
    <w:rsid w:val="00FB3A31"/>
    <w:rsid w:val="00FB53E7"/>
    <w:rsid w:val="00FB55A8"/>
    <w:rsid w:val="00FB5FA2"/>
    <w:rsid w:val="00FB758E"/>
    <w:rsid w:val="00FC02B1"/>
    <w:rsid w:val="00FC04DE"/>
    <w:rsid w:val="00FC0953"/>
    <w:rsid w:val="00FC09E8"/>
    <w:rsid w:val="00FC0D8E"/>
    <w:rsid w:val="00FC10AC"/>
    <w:rsid w:val="00FC26BC"/>
    <w:rsid w:val="00FC27F0"/>
    <w:rsid w:val="00FC2BE0"/>
    <w:rsid w:val="00FC3187"/>
    <w:rsid w:val="00FC3C52"/>
    <w:rsid w:val="00FC47C2"/>
    <w:rsid w:val="00FC4B56"/>
    <w:rsid w:val="00FC4BB8"/>
    <w:rsid w:val="00FC6B90"/>
    <w:rsid w:val="00FC71AF"/>
    <w:rsid w:val="00FD024C"/>
    <w:rsid w:val="00FD1015"/>
    <w:rsid w:val="00FD13C9"/>
    <w:rsid w:val="00FD13F6"/>
    <w:rsid w:val="00FD21E3"/>
    <w:rsid w:val="00FD2F54"/>
    <w:rsid w:val="00FD3875"/>
    <w:rsid w:val="00FD3A2A"/>
    <w:rsid w:val="00FD3A53"/>
    <w:rsid w:val="00FD4083"/>
    <w:rsid w:val="00FD4F50"/>
    <w:rsid w:val="00FD5054"/>
    <w:rsid w:val="00FD7233"/>
    <w:rsid w:val="00FD7F41"/>
    <w:rsid w:val="00FE0202"/>
    <w:rsid w:val="00FE0339"/>
    <w:rsid w:val="00FE0BCE"/>
    <w:rsid w:val="00FE0C17"/>
    <w:rsid w:val="00FE1BD2"/>
    <w:rsid w:val="00FE1D4B"/>
    <w:rsid w:val="00FE2722"/>
    <w:rsid w:val="00FE447C"/>
    <w:rsid w:val="00FE47E7"/>
    <w:rsid w:val="00FE558E"/>
    <w:rsid w:val="00FF0DA6"/>
    <w:rsid w:val="00FF13A6"/>
    <w:rsid w:val="00FF16E6"/>
    <w:rsid w:val="00FF1E04"/>
    <w:rsid w:val="00FF217F"/>
    <w:rsid w:val="00FF23E4"/>
    <w:rsid w:val="00FF3740"/>
    <w:rsid w:val="00FF4D25"/>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aliases w:val="КСП"/>
    <w:basedOn w:val="a"/>
    <w:link w:val="afb"/>
    <w:uiPriority w:val="34"/>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c">
    <w:name w:val="Основной Знак"/>
    <w:aliases w:val="Знак Знак, Знак Знак"/>
    <w:uiPriority w:val="99"/>
    <w:rsid w:val="00644364"/>
    <w:rPr>
      <w:rFonts w:ascii="Times New Roman" w:eastAsia="Times New Roman" w:hAnsi="Times New Roman"/>
      <w:sz w:val="24"/>
    </w:rPr>
  </w:style>
  <w:style w:type="character" w:customStyle="1" w:styleId="afd">
    <w:name w:val="Текст сноски Знак"/>
    <w:basedOn w:val="a0"/>
    <w:link w:val="afe"/>
    <w:uiPriority w:val="99"/>
    <w:semiHidden/>
    <w:rsid w:val="00644364"/>
    <w:rPr>
      <w:rFonts w:ascii="Calibri" w:hAnsi="Calibri"/>
      <w:lang w:eastAsia="en-US"/>
    </w:rPr>
  </w:style>
  <w:style w:type="paragraph" w:styleId="afe">
    <w:name w:val="footnote text"/>
    <w:basedOn w:val="a"/>
    <w:link w:val="afd"/>
    <w:semiHidden/>
    <w:unhideWhenUsed/>
    <w:rsid w:val="00644364"/>
    <w:pPr>
      <w:spacing w:after="200" w:line="276" w:lineRule="auto"/>
      <w:ind w:firstLine="0"/>
      <w:jc w:val="left"/>
    </w:pPr>
    <w:rPr>
      <w:rFonts w:ascii="Calibri" w:hAnsi="Calibri"/>
      <w:sz w:val="20"/>
      <w:szCs w:val="20"/>
    </w:rPr>
  </w:style>
  <w:style w:type="paragraph" w:styleId="aff">
    <w:name w:val="Subtitle"/>
    <w:basedOn w:val="a"/>
    <w:link w:val="aff0"/>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0">
    <w:name w:val="Подзаголовок Знак"/>
    <w:link w:val="aff"/>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1">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2">
    <w:name w:val="Текст примечания Знак"/>
    <w:basedOn w:val="a0"/>
    <w:link w:val="aff3"/>
    <w:uiPriority w:val="99"/>
    <w:semiHidden/>
    <w:rsid w:val="00644364"/>
    <w:rPr>
      <w:rFonts w:eastAsia="Times New Roman"/>
    </w:rPr>
  </w:style>
  <w:style w:type="paragraph" w:styleId="aff3">
    <w:name w:val="annotation text"/>
    <w:basedOn w:val="a"/>
    <w:link w:val="aff2"/>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4">
    <w:name w:val="Тема примечания Знак"/>
    <w:basedOn w:val="aff2"/>
    <w:link w:val="aff5"/>
    <w:semiHidden/>
    <w:rsid w:val="00644364"/>
    <w:rPr>
      <w:rFonts w:eastAsia="Times New Roman"/>
      <w:b/>
      <w:bCs/>
    </w:rPr>
  </w:style>
  <w:style w:type="paragraph" w:styleId="aff5">
    <w:name w:val="annotation subject"/>
    <w:basedOn w:val="aff3"/>
    <w:next w:val="aff3"/>
    <w:link w:val="aff4"/>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6">
    <w:name w:val="Табл текст"/>
    <w:basedOn w:val="a"/>
    <w:link w:val="aff7"/>
    <w:rsid w:val="00644364"/>
    <w:pPr>
      <w:spacing w:before="60" w:line="240" w:lineRule="auto"/>
      <w:ind w:firstLine="0"/>
      <w:jc w:val="left"/>
    </w:pPr>
    <w:rPr>
      <w:rFonts w:ascii="Times New Roman" w:eastAsia="Times New Roman" w:hAnsi="Times New Roman"/>
      <w:sz w:val="24"/>
      <w:lang w:eastAsia="ru-RU"/>
    </w:rPr>
  </w:style>
  <w:style w:type="character" w:customStyle="1" w:styleId="aff7">
    <w:name w:val="Табл текст Знак"/>
    <w:basedOn w:val="a0"/>
    <w:link w:val="aff6"/>
    <w:locked/>
    <w:rsid w:val="00644364"/>
    <w:rPr>
      <w:rFonts w:eastAsia="Times New Roman"/>
      <w:sz w:val="24"/>
      <w:szCs w:val="24"/>
    </w:rPr>
  </w:style>
  <w:style w:type="paragraph" w:styleId="aff8">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9">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a">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b">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c">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e">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f">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0">
    <w:name w:val="Табл титул"/>
    <w:basedOn w:val="aff6"/>
    <w:rsid w:val="00644364"/>
    <w:pPr>
      <w:jc w:val="center"/>
    </w:pPr>
  </w:style>
  <w:style w:type="paragraph" w:customStyle="1" w:styleId="afff1">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2">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3">
    <w:name w:val="Message Header"/>
    <w:basedOn w:val="a"/>
    <w:link w:val="afff4"/>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4">
    <w:name w:val="Шапка Знак"/>
    <w:basedOn w:val="a0"/>
    <w:link w:val="afff3"/>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5">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6">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6"/>
    <w:rsid w:val="00644364"/>
    <w:pPr>
      <w:framePr w:wrap="auto"/>
      <w:ind w:left="0"/>
    </w:pPr>
  </w:style>
  <w:style w:type="paragraph" w:customStyle="1" w:styleId="afff7">
    <w:name w:val="Указатель таблиц"/>
    <w:basedOn w:val="afff2"/>
    <w:rsid w:val="00644364"/>
  </w:style>
  <w:style w:type="paragraph" w:customStyle="1" w:styleId="1c">
    <w:name w:val="Табл титул1"/>
    <w:basedOn w:val="afff0"/>
    <w:rsid w:val="00644364"/>
    <w:rPr>
      <w:sz w:val="20"/>
    </w:rPr>
  </w:style>
  <w:style w:type="paragraph" w:customStyle="1" w:styleId="afff8">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9">
    <w:name w:val="Заголовок приложений"/>
    <w:basedOn w:val="1"/>
    <w:link w:val="afffa"/>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a">
    <w:name w:val="Заголовок приложений Знак"/>
    <w:basedOn w:val="a0"/>
    <w:link w:val="afff9"/>
    <w:locked/>
    <w:rsid w:val="00D376A6"/>
    <w:rPr>
      <w:rFonts w:eastAsia="Times New Roman"/>
      <w:b/>
      <w:kern w:val="28"/>
      <w:sz w:val="28"/>
      <w:szCs w:val="24"/>
    </w:rPr>
  </w:style>
  <w:style w:type="paragraph" w:customStyle="1" w:styleId="1d">
    <w:name w:val="Заголовок письма1"/>
    <w:basedOn w:val="afff3"/>
    <w:rsid w:val="00644364"/>
    <w:pPr>
      <w:ind w:left="0"/>
    </w:pPr>
    <w:rPr>
      <w:smallCaps/>
    </w:rPr>
  </w:style>
  <w:style w:type="paragraph" w:customStyle="1" w:styleId="afffb">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d">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e">
    <w:name w:val="Body Text First Indent"/>
    <w:basedOn w:val="af4"/>
    <w:link w:val="affff"/>
    <w:rsid w:val="00644364"/>
    <w:pPr>
      <w:spacing w:before="0" w:after="120" w:line="240" w:lineRule="auto"/>
      <w:ind w:firstLine="210"/>
      <w:jc w:val="left"/>
    </w:pPr>
    <w:rPr>
      <w:rFonts w:ascii="Times New Roman" w:eastAsia="Times New Roman" w:hAnsi="Times New Roman"/>
      <w:sz w:val="24"/>
    </w:rPr>
  </w:style>
  <w:style w:type="character" w:customStyle="1" w:styleId="affff">
    <w:name w:val="Красная строка Знак"/>
    <w:basedOn w:val="22"/>
    <w:link w:val="afffe"/>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0">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1">
    <w:name w:val="Strong"/>
    <w:uiPriority w:val="22"/>
    <w:qFormat/>
    <w:rsid w:val="00644364"/>
    <w:rPr>
      <w:b/>
      <w:bCs/>
    </w:rPr>
  </w:style>
  <w:style w:type="paragraph" w:styleId="affff2">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3">
    <w:name w:val="FollowedHyperlink"/>
    <w:rsid w:val="00644364"/>
    <w:rPr>
      <w:color w:val="800080"/>
      <w:u w:val="single"/>
    </w:rPr>
  </w:style>
  <w:style w:type="character" w:customStyle="1" w:styleId="affff4">
    <w:name w:val="Текст макроса Знак"/>
    <w:basedOn w:val="a0"/>
    <w:link w:val="affff5"/>
    <w:semiHidden/>
    <w:rsid w:val="00644364"/>
    <w:rPr>
      <w:rFonts w:eastAsia="Times New Roman"/>
    </w:rPr>
  </w:style>
  <w:style w:type="paragraph" w:styleId="affff5">
    <w:name w:val="macro"/>
    <w:link w:val="affff4"/>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6">
    <w:name w:val="Основной текст.Основной.текст"/>
    <w:basedOn w:val="a"/>
    <w:link w:val="affff7"/>
    <w:rsid w:val="00644364"/>
    <w:pPr>
      <w:spacing w:after="60" w:line="240" w:lineRule="auto"/>
      <w:ind w:firstLine="567"/>
    </w:pPr>
    <w:rPr>
      <w:rFonts w:ascii="Times New Roman" w:eastAsia="Times New Roman" w:hAnsi="Times New Roman"/>
      <w:sz w:val="28"/>
      <w:szCs w:val="20"/>
      <w:lang w:eastAsia="ru-RU"/>
    </w:rPr>
  </w:style>
  <w:style w:type="character" w:customStyle="1" w:styleId="affff7">
    <w:name w:val="Основной текст.Основной.текст Знак"/>
    <w:link w:val="affff6"/>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8">
    <w:name w:val="Текст Знак"/>
    <w:link w:val="affff9"/>
    <w:locked/>
    <w:rsid w:val="00644364"/>
    <w:rPr>
      <w:rFonts w:ascii="Courier New" w:hAnsi="Courier New"/>
    </w:rPr>
  </w:style>
  <w:style w:type="paragraph" w:styleId="affff9">
    <w:name w:val="Plain Text"/>
    <w:basedOn w:val="a"/>
    <w:link w:val="affff8"/>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a">
    <w:name w:val="Текст концевой сноски Знак"/>
    <w:basedOn w:val="a0"/>
    <w:link w:val="affffb"/>
    <w:uiPriority w:val="99"/>
    <w:semiHidden/>
    <w:rsid w:val="00644364"/>
    <w:rPr>
      <w:lang w:eastAsia="en-US"/>
    </w:rPr>
  </w:style>
  <w:style w:type="paragraph" w:styleId="affffb">
    <w:name w:val="endnote text"/>
    <w:basedOn w:val="a"/>
    <w:link w:val="affffa"/>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c">
    <w:name w:val="Текст таблицы"/>
    <w:basedOn w:val="a"/>
    <w:link w:val="affffd"/>
    <w:rsid w:val="00C86F14"/>
    <w:pPr>
      <w:spacing w:line="240" w:lineRule="auto"/>
      <w:ind w:firstLine="0"/>
    </w:pPr>
    <w:rPr>
      <w:rFonts w:ascii="Times New Roman" w:eastAsia="Times New Roman" w:hAnsi="Times New Roman"/>
      <w:sz w:val="24"/>
      <w:szCs w:val="20"/>
      <w:lang w:eastAsia="ru-RU"/>
    </w:rPr>
  </w:style>
  <w:style w:type="character" w:customStyle="1" w:styleId="affffd">
    <w:name w:val="Текст таблицы Знак"/>
    <w:basedOn w:val="a0"/>
    <w:link w:val="affffc"/>
    <w:rsid w:val="004812F5"/>
    <w:rPr>
      <w:rFonts w:eastAsia="Times New Roman"/>
      <w:sz w:val="24"/>
    </w:rPr>
  </w:style>
  <w:style w:type="paragraph" w:customStyle="1" w:styleId="affffe">
    <w:name w:val="Заголовок без нумерации"/>
    <w:basedOn w:val="1"/>
    <w:link w:val="afffff"/>
    <w:qFormat/>
    <w:rsid w:val="00C953DD"/>
    <w:pPr>
      <w:numPr>
        <w:numId w:val="0"/>
      </w:numPr>
      <w:ind w:left="426"/>
      <w:jc w:val="center"/>
    </w:pPr>
  </w:style>
  <w:style w:type="character" w:customStyle="1" w:styleId="afffff">
    <w:name w:val="Заголовок без нумерации Знак"/>
    <w:basedOn w:val="a0"/>
    <w:link w:val="affffe"/>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0">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1">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2">
    <w:name w:val="annotation reference"/>
    <w:basedOn w:val="a0"/>
    <w:uiPriority w:val="99"/>
    <w:semiHidden/>
    <w:unhideWhenUsed/>
    <w:rsid w:val="00513CEA"/>
    <w:rPr>
      <w:sz w:val="16"/>
      <w:szCs w:val="16"/>
    </w:rPr>
  </w:style>
  <w:style w:type="character" w:customStyle="1" w:styleId="afffff3">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3"/>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3"/>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3"/>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4">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5">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6">
    <w:name w:val="Обычный текст"/>
    <w:basedOn w:val="a"/>
    <w:rsid w:val="00E65530"/>
    <w:pPr>
      <w:spacing w:line="240" w:lineRule="auto"/>
    </w:pPr>
    <w:rPr>
      <w:rFonts w:eastAsia="Times New Roman" w:cs="Arial"/>
      <w:sz w:val="24"/>
      <w:lang w:eastAsia="ru-RU"/>
    </w:rPr>
  </w:style>
  <w:style w:type="paragraph" w:customStyle="1" w:styleId="1f6">
    <w:name w:val="Список маркированный 1"/>
    <w:basedOn w:val="a"/>
    <w:link w:val="110"/>
    <w:rsid w:val="00D7633C"/>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10">
    <w:name w:val="Список маркированный 1 Знак Знак1"/>
    <w:link w:val="1f6"/>
    <w:rsid w:val="00D7633C"/>
    <w:rPr>
      <w:rFonts w:ascii="Mangal" w:eastAsia="Mangal" w:hAnsi="Mangal" w:cs="Mangal"/>
      <w:iCs/>
      <w:sz w:val="24"/>
      <w:szCs w:val="24"/>
    </w:rPr>
  </w:style>
  <w:style w:type="character" w:customStyle="1" w:styleId="afb">
    <w:name w:val="Абзац списка Знак"/>
    <w:aliases w:val="КСП Знак"/>
    <w:link w:val="afa"/>
    <w:uiPriority w:val="34"/>
    <w:locked/>
    <w:rsid w:val="00F500CB"/>
    <w:rPr>
      <w:rFonts w:ascii="Arial" w:hAnsi="Arial"/>
      <w:sz w:val="22"/>
      <w:szCs w:val="24"/>
      <w:lang w:eastAsia="en-US"/>
    </w:rPr>
  </w:style>
  <w:style w:type="character" w:styleId="afffff7">
    <w:name w:val="Intense Emphasis"/>
    <w:basedOn w:val="a0"/>
    <w:uiPriority w:val="21"/>
    <w:qFormat/>
    <w:rsid w:val="00644F4C"/>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aliases w:val="КСП"/>
    <w:basedOn w:val="a"/>
    <w:link w:val="afb"/>
    <w:uiPriority w:val="34"/>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c">
    <w:name w:val="Основной Знак"/>
    <w:aliases w:val="Знак Знак, Знак Знак"/>
    <w:uiPriority w:val="99"/>
    <w:rsid w:val="00644364"/>
    <w:rPr>
      <w:rFonts w:ascii="Times New Roman" w:eastAsia="Times New Roman" w:hAnsi="Times New Roman"/>
      <w:sz w:val="24"/>
    </w:rPr>
  </w:style>
  <w:style w:type="character" w:customStyle="1" w:styleId="afd">
    <w:name w:val="Текст сноски Знак"/>
    <w:basedOn w:val="a0"/>
    <w:link w:val="afe"/>
    <w:uiPriority w:val="99"/>
    <w:semiHidden/>
    <w:rsid w:val="00644364"/>
    <w:rPr>
      <w:rFonts w:ascii="Calibri" w:hAnsi="Calibri"/>
      <w:lang w:eastAsia="en-US"/>
    </w:rPr>
  </w:style>
  <w:style w:type="paragraph" w:styleId="afe">
    <w:name w:val="footnote text"/>
    <w:basedOn w:val="a"/>
    <w:link w:val="afd"/>
    <w:semiHidden/>
    <w:unhideWhenUsed/>
    <w:rsid w:val="00644364"/>
    <w:pPr>
      <w:spacing w:after="200" w:line="276" w:lineRule="auto"/>
      <w:ind w:firstLine="0"/>
      <w:jc w:val="left"/>
    </w:pPr>
    <w:rPr>
      <w:rFonts w:ascii="Calibri" w:hAnsi="Calibri"/>
      <w:sz w:val="20"/>
      <w:szCs w:val="20"/>
    </w:rPr>
  </w:style>
  <w:style w:type="paragraph" w:styleId="aff">
    <w:name w:val="Subtitle"/>
    <w:basedOn w:val="a"/>
    <w:link w:val="aff0"/>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0">
    <w:name w:val="Подзаголовок Знак"/>
    <w:link w:val="aff"/>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1">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2">
    <w:name w:val="Текст примечания Знак"/>
    <w:basedOn w:val="a0"/>
    <w:link w:val="aff3"/>
    <w:uiPriority w:val="99"/>
    <w:semiHidden/>
    <w:rsid w:val="00644364"/>
    <w:rPr>
      <w:rFonts w:eastAsia="Times New Roman"/>
    </w:rPr>
  </w:style>
  <w:style w:type="paragraph" w:styleId="aff3">
    <w:name w:val="annotation text"/>
    <w:basedOn w:val="a"/>
    <w:link w:val="aff2"/>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4">
    <w:name w:val="Тема примечания Знак"/>
    <w:basedOn w:val="aff2"/>
    <w:link w:val="aff5"/>
    <w:semiHidden/>
    <w:rsid w:val="00644364"/>
    <w:rPr>
      <w:rFonts w:eastAsia="Times New Roman"/>
      <w:b/>
      <w:bCs/>
    </w:rPr>
  </w:style>
  <w:style w:type="paragraph" w:styleId="aff5">
    <w:name w:val="annotation subject"/>
    <w:basedOn w:val="aff3"/>
    <w:next w:val="aff3"/>
    <w:link w:val="aff4"/>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6">
    <w:name w:val="Табл текст"/>
    <w:basedOn w:val="a"/>
    <w:link w:val="aff7"/>
    <w:rsid w:val="00644364"/>
    <w:pPr>
      <w:spacing w:before="60" w:line="240" w:lineRule="auto"/>
      <w:ind w:firstLine="0"/>
      <w:jc w:val="left"/>
    </w:pPr>
    <w:rPr>
      <w:rFonts w:ascii="Times New Roman" w:eastAsia="Times New Roman" w:hAnsi="Times New Roman"/>
      <w:sz w:val="24"/>
      <w:lang w:eastAsia="ru-RU"/>
    </w:rPr>
  </w:style>
  <w:style w:type="character" w:customStyle="1" w:styleId="aff7">
    <w:name w:val="Табл текст Знак"/>
    <w:basedOn w:val="a0"/>
    <w:link w:val="aff6"/>
    <w:locked/>
    <w:rsid w:val="00644364"/>
    <w:rPr>
      <w:rFonts w:eastAsia="Times New Roman"/>
      <w:sz w:val="24"/>
      <w:szCs w:val="24"/>
    </w:rPr>
  </w:style>
  <w:style w:type="paragraph" w:styleId="aff8">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9">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a">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b">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c">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e">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f">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0">
    <w:name w:val="Табл титул"/>
    <w:basedOn w:val="aff6"/>
    <w:rsid w:val="00644364"/>
    <w:pPr>
      <w:jc w:val="center"/>
    </w:pPr>
  </w:style>
  <w:style w:type="paragraph" w:customStyle="1" w:styleId="afff1">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2">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3">
    <w:name w:val="Message Header"/>
    <w:basedOn w:val="a"/>
    <w:link w:val="afff4"/>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4">
    <w:name w:val="Шапка Знак"/>
    <w:basedOn w:val="a0"/>
    <w:link w:val="afff3"/>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5">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6">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6"/>
    <w:rsid w:val="00644364"/>
    <w:pPr>
      <w:framePr w:wrap="auto"/>
      <w:ind w:left="0"/>
    </w:pPr>
  </w:style>
  <w:style w:type="paragraph" w:customStyle="1" w:styleId="afff7">
    <w:name w:val="Указатель таблиц"/>
    <w:basedOn w:val="afff2"/>
    <w:rsid w:val="00644364"/>
  </w:style>
  <w:style w:type="paragraph" w:customStyle="1" w:styleId="1c">
    <w:name w:val="Табл титул1"/>
    <w:basedOn w:val="afff0"/>
    <w:rsid w:val="00644364"/>
    <w:rPr>
      <w:sz w:val="20"/>
    </w:rPr>
  </w:style>
  <w:style w:type="paragraph" w:customStyle="1" w:styleId="afff8">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9">
    <w:name w:val="Заголовок приложений"/>
    <w:basedOn w:val="1"/>
    <w:link w:val="afffa"/>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a">
    <w:name w:val="Заголовок приложений Знак"/>
    <w:basedOn w:val="a0"/>
    <w:link w:val="afff9"/>
    <w:locked/>
    <w:rsid w:val="00D376A6"/>
    <w:rPr>
      <w:rFonts w:eastAsia="Times New Roman"/>
      <w:b/>
      <w:kern w:val="28"/>
      <w:sz w:val="28"/>
      <w:szCs w:val="24"/>
    </w:rPr>
  </w:style>
  <w:style w:type="paragraph" w:customStyle="1" w:styleId="1d">
    <w:name w:val="Заголовок письма1"/>
    <w:basedOn w:val="afff3"/>
    <w:rsid w:val="00644364"/>
    <w:pPr>
      <w:ind w:left="0"/>
    </w:pPr>
    <w:rPr>
      <w:smallCaps/>
    </w:rPr>
  </w:style>
  <w:style w:type="paragraph" w:customStyle="1" w:styleId="afffb">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d">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e">
    <w:name w:val="Body Text First Indent"/>
    <w:basedOn w:val="af4"/>
    <w:link w:val="affff"/>
    <w:rsid w:val="00644364"/>
    <w:pPr>
      <w:spacing w:before="0" w:after="120" w:line="240" w:lineRule="auto"/>
      <w:ind w:firstLine="210"/>
      <w:jc w:val="left"/>
    </w:pPr>
    <w:rPr>
      <w:rFonts w:ascii="Times New Roman" w:eastAsia="Times New Roman" w:hAnsi="Times New Roman"/>
      <w:sz w:val="24"/>
    </w:rPr>
  </w:style>
  <w:style w:type="character" w:customStyle="1" w:styleId="affff">
    <w:name w:val="Красная строка Знак"/>
    <w:basedOn w:val="22"/>
    <w:link w:val="afffe"/>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0">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1">
    <w:name w:val="Strong"/>
    <w:uiPriority w:val="22"/>
    <w:qFormat/>
    <w:rsid w:val="00644364"/>
    <w:rPr>
      <w:b/>
      <w:bCs/>
    </w:rPr>
  </w:style>
  <w:style w:type="paragraph" w:styleId="affff2">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3">
    <w:name w:val="FollowedHyperlink"/>
    <w:rsid w:val="00644364"/>
    <w:rPr>
      <w:color w:val="800080"/>
      <w:u w:val="single"/>
    </w:rPr>
  </w:style>
  <w:style w:type="character" w:customStyle="1" w:styleId="affff4">
    <w:name w:val="Текст макроса Знак"/>
    <w:basedOn w:val="a0"/>
    <w:link w:val="affff5"/>
    <w:semiHidden/>
    <w:rsid w:val="00644364"/>
    <w:rPr>
      <w:rFonts w:eastAsia="Times New Roman"/>
    </w:rPr>
  </w:style>
  <w:style w:type="paragraph" w:styleId="affff5">
    <w:name w:val="macro"/>
    <w:link w:val="affff4"/>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6">
    <w:name w:val="Основной текст.Основной.текст"/>
    <w:basedOn w:val="a"/>
    <w:link w:val="affff7"/>
    <w:rsid w:val="00644364"/>
    <w:pPr>
      <w:spacing w:after="60" w:line="240" w:lineRule="auto"/>
      <w:ind w:firstLine="567"/>
    </w:pPr>
    <w:rPr>
      <w:rFonts w:ascii="Times New Roman" w:eastAsia="Times New Roman" w:hAnsi="Times New Roman"/>
      <w:sz w:val="28"/>
      <w:szCs w:val="20"/>
      <w:lang w:eastAsia="ru-RU"/>
    </w:rPr>
  </w:style>
  <w:style w:type="character" w:customStyle="1" w:styleId="affff7">
    <w:name w:val="Основной текст.Основной.текст Знак"/>
    <w:link w:val="affff6"/>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8">
    <w:name w:val="Текст Знак"/>
    <w:link w:val="affff9"/>
    <w:locked/>
    <w:rsid w:val="00644364"/>
    <w:rPr>
      <w:rFonts w:ascii="Courier New" w:hAnsi="Courier New"/>
    </w:rPr>
  </w:style>
  <w:style w:type="paragraph" w:styleId="affff9">
    <w:name w:val="Plain Text"/>
    <w:basedOn w:val="a"/>
    <w:link w:val="affff8"/>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a">
    <w:name w:val="Текст концевой сноски Знак"/>
    <w:basedOn w:val="a0"/>
    <w:link w:val="affffb"/>
    <w:uiPriority w:val="99"/>
    <w:semiHidden/>
    <w:rsid w:val="00644364"/>
    <w:rPr>
      <w:lang w:eastAsia="en-US"/>
    </w:rPr>
  </w:style>
  <w:style w:type="paragraph" w:styleId="affffb">
    <w:name w:val="endnote text"/>
    <w:basedOn w:val="a"/>
    <w:link w:val="affffa"/>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c">
    <w:name w:val="Текст таблицы"/>
    <w:basedOn w:val="a"/>
    <w:link w:val="affffd"/>
    <w:rsid w:val="00C86F14"/>
    <w:pPr>
      <w:spacing w:line="240" w:lineRule="auto"/>
      <w:ind w:firstLine="0"/>
    </w:pPr>
    <w:rPr>
      <w:rFonts w:ascii="Times New Roman" w:eastAsia="Times New Roman" w:hAnsi="Times New Roman"/>
      <w:sz w:val="24"/>
      <w:szCs w:val="20"/>
      <w:lang w:eastAsia="ru-RU"/>
    </w:rPr>
  </w:style>
  <w:style w:type="character" w:customStyle="1" w:styleId="affffd">
    <w:name w:val="Текст таблицы Знак"/>
    <w:basedOn w:val="a0"/>
    <w:link w:val="affffc"/>
    <w:rsid w:val="004812F5"/>
    <w:rPr>
      <w:rFonts w:eastAsia="Times New Roman"/>
      <w:sz w:val="24"/>
    </w:rPr>
  </w:style>
  <w:style w:type="paragraph" w:customStyle="1" w:styleId="affffe">
    <w:name w:val="Заголовок без нумерации"/>
    <w:basedOn w:val="1"/>
    <w:link w:val="afffff"/>
    <w:qFormat/>
    <w:rsid w:val="00C953DD"/>
    <w:pPr>
      <w:numPr>
        <w:numId w:val="0"/>
      </w:numPr>
      <w:ind w:left="426"/>
      <w:jc w:val="center"/>
    </w:pPr>
  </w:style>
  <w:style w:type="character" w:customStyle="1" w:styleId="afffff">
    <w:name w:val="Заголовок без нумерации Знак"/>
    <w:basedOn w:val="a0"/>
    <w:link w:val="affffe"/>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0">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1">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2">
    <w:name w:val="annotation reference"/>
    <w:basedOn w:val="a0"/>
    <w:uiPriority w:val="99"/>
    <w:semiHidden/>
    <w:unhideWhenUsed/>
    <w:rsid w:val="00513CEA"/>
    <w:rPr>
      <w:sz w:val="16"/>
      <w:szCs w:val="16"/>
    </w:rPr>
  </w:style>
  <w:style w:type="character" w:customStyle="1" w:styleId="afffff3">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3"/>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3"/>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3"/>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4">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5">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6">
    <w:name w:val="Обычный текст"/>
    <w:basedOn w:val="a"/>
    <w:rsid w:val="00E65530"/>
    <w:pPr>
      <w:spacing w:line="240" w:lineRule="auto"/>
    </w:pPr>
    <w:rPr>
      <w:rFonts w:eastAsia="Times New Roman" w:cs="Arial"/>
      <w:sz w:val="24"/>
      <w:lang w:eastAsia="ru-RU"/>
    </w:rPr>
  </w:style>
  <w:style w:type="paragraph" w:customStyle="1" w:styleId="1f6">
    <w:name w:val="Список маркированный 1"/>
    <w:basedOn w:val="a"/>
    <w:link w:val="110"/>
    <w:rsid w:val="00D7633C"/>
    <w:pPr>
      <w:tabs>
        <w:tab w:val="left" w:pos="822"/>
      </w:tabs>
      <w:overflowPunct w:val="0"/>
      <w:autoSpaceDE w:val="0"/>
      <w:autoSpaceDN w:val="0"/>
      <w:adjustRightInd w:val="0"/>
      <w:ind w:firstLine="567"/>
      <w:jc w:val="left"/>
      <w:textAlignment w:val="baseline"/>
    </w:pPr>
    <w:rPr>
      <w:rFonts w:ascii="Mangal" w:eastAsia="Mangal" w:hAnsi="Mangal" w:cs="Mangal"/>
      <w:iCs/>
      <w:sz w:val="24"/>
      <w:lang w:eastAsia="ru-RU"/>
    </w:rPr>
  </w:style>
  <w:style w:type="character" w:customStyle="1" w:styleId="110">
    <w:name w:val="Список маркированный 1 Знак Знак1"/>
    <w:link w:val="1f6"/>
    <w:rsid w:val="00D7633C"/>
    <w:rPr>
      <w:rFonts w:ascii="Mangal" w:eastAsia="Mangal" w:hAnsi="Mangal" w:cs="Mangal"/>
      <w:iCs/>
      <w:sz w:val="24"/>
      <w:szCs w:val="24"/>
    </w:rPr>
  </w:style>
  <w:style w:type="character" w:customStyle="1" w:styleId="afb">
    <w:name w:val="Абзац списка Знак"/>
    <w:aliases w:val="КСП Знак"/>
    <w:link w:val="afa"/>
    <w:uiPriority w:val="34"/>
    <w:locked/>
    <w:rsid w:val="00F500CB"/>
    <w:rPr>
      <w:rFonts w:ascii="Arial" w:hAnsi="Arial"/>
      <w:sz w:val="22"/>
      <w:szCs w:val="24"/>
      <w:lang w:eastAsia="en-US"/>
    </w:rPr>
  </w:style>
  <w:style w:type="character" w:styleId="afffff7">
    <w:name w:val="Intense Emphasis"/>
    <w:basedOn w:val="a0"/>
    <w:uiPriority w:val="21"/>
    <w:qFormat/>
    <w:rsid w:val="00644F4C"/>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16266975">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 w:id="214094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312B9-2F6F-4851-96D9-F0137BF6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29</TotalTime>
  <Pages>4</Pages>
  <Words>589</Words>
  <Characters>3358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3940</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Андрей Борисович Теплов</cp:lastModifiedBy>
  <cp:revision>13</cp:revision>
  <cp:lastPrinted>2015-10-27T14:14:00Z</cp:lastPrinted>
  <dcterms:created xsi:type="dcterms:W3CDTF">2018-11-12T13:45:00Z</dcterms:created>
  <dcterms:modified xsi:type="dcterms:W3CDTF">2019-10-11T08:49:00Z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